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FFDE4" w14:textId="262C5165" w:rsidR="00085C0B" w:rsidRPr="00E21846" w:rsidRDefault="009E2BE5" w:rsidP="5180724C">
      <w:pPr>
        <w:spacing w:line="360" w:lineRule="auto"/>
        <w:jc w:val="right"/>
        <w:rPr>
          <w:rFonts w:cs="Arial"/>
          <w:sz w:val="22"/>
          <w:szCs w:val="22"/>
          <w:rtl/>
        </w:rPr>
      </w:pPr>
      <w:r w:rsidRPr="00E21846">
        <w:rPr>
          <w:rFonts w:cs="Arial"/>
          <w:sz w:val="22"/>
          <w:szCs w:val="22"/>
          <w:rtl/>
        </w:rPr>
        <w:t>תאריך פניה</w:t>
      </w:r>
      <w:r w:rsidR="00703004" w:rsidRPr="00E21846">
        <w:rPr>
          <w:rFonts w:cs="Arial"/>
          <w:sz w:val="22"/>
          <w:szCs w:val="22"/>
          <w:rtl/>
        </w:rPr>
        <w:t xml:space="preserve">: </w:t>
      </w:r>
      <w:r w:rsidR="00CF6722">
        <w:rPr>
          <w:rFonts w:cs="Arial" w:hint="cs"/>
          <w:sz w:val="22"/>
          <w:szCs w:val="22"/>
          <w:rtl/>
        </w:rPr>
        <w:t>1</w:t>
      </w:r>
      <w:r w:rsidR="00907469">
        <w:rPr>
          <w:rFonts w:cs="Arial" w:hint="cs"/>
          <w:sz w:val="22"/>
          <w:szCs w:val="22"/>
          <w:rtl/>
        </w:rPr>
        <w:t>1</w:t>
      </w:r>
      <w:r w:rsidR="00CF6722">
        <w:rPr>
          <w:rFonts w:cs="Arial" w:hint="cs"/>
          <w:sz w:val="22"/>
          <w:szCs w:val="22"/>
          <w:rtl/>
        </w:rPr>
        <w:t>.1</w:t>
      </w:r>
      <w:r w:rsidR="00907469">
        <w:rPr>
          <w:rFonts w:cs="Arial" w:hint="cs"/>
          <w:sz w:val="22"/>
          <w:szCs w:val="22"/>
          <w:rtl/>
        </w:rPr>
        <w:t>1</w:t>
      </w:r>
      <w:r w:rsidR="00703004" w:rsidRPr="00E21846">
        <w:rPr>
          <w:rFonts w:cs="Arial"/>
          <w:sz w:val="22"/>
          <w:szCs w:val="22"/>
          <w:rtl/>
        </w:rPr>
        <w:t>.2</w:t>
      </w:r>
      <w:r w:rsidR="24CD785D" w:rsidRPr="00E21846">
        <w:rPr>
          <w:rFonts w:cs="Arial"/>
          <w:sz w:val="22"/>
          <w:szCs w:val="22"/>
          <w:rtl/>
        </w:rPr>
        <w:t>4</w:t>
      </w:r>
    </w:p>
    <w:p w14:paraId="7EBBEDF7" w14:textId="77777777" w:rsidR="00085C0B" w:rsidRPr="00280054" w:rsidRDefault="00085C0B" w:rsidP="00254047">
      <w:pPr>
        <w:rPr>
          <w:rtl/>
        </w:rPr>
      </w:pPr>
    </w:p>
    <w:p w14:paraId="0AA50A47" w14:textId="3BF9AD46" w:rsidR="00537F5F" w:rsidRPr="00E21846" w:rsidRDefault="000E7E68" w:rsidP="00A83A6B">
      <w:pPr>
        <w:spacing w:line="360" w:lineRule="auto"/>
        <w:jc w:val="center"/>
        <w:rPr>
          <w:rFonts w:cs="Arial"/>
          <w:b/>
          <w:bCs/>
          <w:sz w:val="22"/>
          <w:szCs w:val="22"/>
          <w:u w:val="single"/>
          <w:rtl/>
        </w:rPr>
      </w:pPr>
      <w:r w:rsidRPr="00E21846">
        <w:rPr>
          <w:rFonts w:cs="Arial" w:hint="cs"/>
          <w:b/>
          <w:bCs/>
          <w:sz w:val="22"/>
          <w:szCs w:val="22"/>
          <w:u w:val="single"/>
          <w:rtl/>
        </w:rPr>
        <w:t xml:space="preserve">פניה </w:t>
      </w:r>
      <w:r w:rsidR="00537F5F" w:rsidRPr="00E21846">
        <w:rPr>
          <w:rFonts w:cs="Arial"/>
          <w:b/>
          <w:bCs/>
          <w:sz w:val="22"/>
          <w:szCs w:val="22"/>
          <w:u w:val="single"/>
          <w:rtl/>
        </w:rPr>
        <w:t>לו</w:t>
      </w:r>
      <w:r w:rsidR="00104D12" w:rsidRPr="00E21846">
        <w:rPr>
          <w:rFonts w:cs="Arial"/>
          <w:b/>
          <w:bCs/>
          <w:sz w:val="22"/>
          <w:szCs w:val="22"/>
          <w:u w:val="single"/>
          <w:rtl/>
        </w:rPr>
        <w:t>ו</w:t>
      </w:r>
      <w:r w:rsidR="00537F5F" w:rsidRPr="00E21846">
        <w:rPr>
          <w:rFonts w:cs="Arial"/>
          <w:b/>
          <w:bCs/>
          <w:sz w:val="22"/>
          <w:szCs w:val="22"/>
          <w:u w:val="single"/>
          <w:rtl/>
        </w:rPr>
        <w:t xml:space="preserve">עדת </w:t>
      </w:r>
      <w:r w:rsidRPr="00E21846">
        <w:rPr>
          <w:rFonts w:cs="Arial" w:hint="cs"/>
          <w:b/>
          <w:bCs/>
          <w:sz w:val="22"/>
          <w:szCs w:val="22"/>
          <w:u w:val="single"/>
          <w:rtl/>
        </w:rPr>
        <w:t>ה</w:t>
      </w:r>
      <w:r w:rsidR="00537F5F" w:rsidRPr="00E21846">
        <w:rPr>
          <w:rFonts w:cs="Arial"/>
          <w:b/>
          <w:bCs/>
          <w:sz w:val="22"/>
          <w:szCs w:val="22"/>
          <w:u w:val="single"/>
          <w:rtl/>
        </w:rPr>
        <w:t xml:space="preserve">מכרזים לאישור </w:t>
      </w:r>
      <w:r w:rsidR="00A83A6B" w:rsidRPr="00E21846">
        <w:rPr>
          <w:rFonts w:cs="Arial"/>
          <w:b/>
          <w:bCs/>
          <w:sz w:val="22"/>
          <w:szCs w:val="22"/>
          <w:u w:val="single"/>
          <w:rtl/>
        </w:rPr>
        <w:t>מיזם משותף</w:t>
      </w:r>
    </w:p>
    <w:p w14:paraId="3E5155B6" w14:textId="77777777" w:rsidR="00C74100" w:rsidRPr="00280054" w:rsidRDefault="00C74100" w:rsidP="00254047">
      <w:pPr>
        <w:rPr>
          <w:rtl/>
        </w:rPr>
      </w:pPr>
    </w:p>
    <w:p w14:paraId="5151FC16" w14:textId="77777777" w:rsidR="00A83A6B" w:rsidRPr="00280054" w:rsidRDefault="00104D12" w:rsidP="00E12EFB">
      <w:pPr>
        <w:pStyle w:val="a0"/>
        <w:numPr>
          <w:ilvl w:val="0"/>
          <w:numId w:val="0"/>
        </w:numPr>
        <w:ind w:left="108"/>
        <w:jc w:val="left"/>
        <w:rPr>
          <w:rFonts w:cs="Arial"/>
        </w:rPr>
      </w:pPr>
      <w:r w:rsidRPr="00280054">
        <w:rPr>
          <w:rFonts w:cs="Arial"/>
          <w:b/>
          <w:rtl/>
        </w:rPr>
        <w:t xml:space="preserve">הבקשה מסתמכת על </w:t>
      </w:r>
      <w:r w:rsidR="00A83A6B" w:rsidRPr="00280054">
        <w:rPr>
          <w:rFonts w:cs="Arial"/>
          <w:rtl/>
        </w:rPr>
        <w:t>תקנה 3(30) לתח"ם</w:t>
      </w:r>
      <w:r w:rsidR="00710F30" w:rsidRPr="00280054">
        <w:rPr>
          <w:rFonts w:cs="Arial" w:hint="cs"/>
          <w:rtl/>
        </w:rPr>
        <w:t>,</w:t>
      </w:r>
      <w:r w:rsidR="00A83A6B" w:rsidRPr="00280054">
        <w:rPr>
          <w:rFonts w:cs="Arial"/>
          <w:rtl/>
        </w:rPr>
        <w:t xml:space="preserve"> </w:t>
      </w:r>
      <w:r w:rsidRPr="00280054">
        <w:rPr>
          <w:rFonts w:cs="Arial"/>
          <w:rtl/>
        </w:rPr>
        <w:t>ה</w:t>
      </w:r>
      <w:r w:rsidR="00A83A6B" w:rsidRPr="00280054">
        <w:rPr>
          <w:rFonts w:cs="Arial"/>
          <w:rtl/>
        </w:rPr>
        <w:t>מאפשרת למ</w:t>
      </w:r>
      <w:r w:rsidR="00E12EFB" w:rsidRPr="00280054">
        <w:rPr>
          <w:rFonts w:cs="Arial"/>
          <w:rtl/>
        </w:rPr>
        <w:t xml:space="preserve">שרד להתקשר בהליך של פטור </w:t>
      </w:r>
      <w:r w:rsidR="00A83A6B" w:rsidRPr="00280054">
        <w:rPr>
          <w:rFonts w:cs="Arial"/>
          <w:rtl/>
        </w:rPr>
        <w:t>מחובת מכרז לשם</w:t>
      </w:r>
      <w:r w:rsidR="00A83A6B" w:rsidRPr="00280054">
        <w:rPr>
          <w:rFonts w:cs="Arial"/>
          <w:u w:val="single"/>
          <w:rtl/>
        </w:rPr>
        <w:t xml:space="preserve"> </w:t>
      </w:r>
      <w:r w:rsidR="00A83A6B" w:rsidRPr="00280054">
        <w:rPr>
          <w:rFonts w:cs="Arial"/>
          <w:b/>
          <w:bCs/>
          <w:rtl/>
        </w:rPr>
        <w:t>ביצוע מיזם משותף אשר יפעל ללא כוונת רווח, עם מי שתורם ממקורותיו לפחות מחצית מעלות ביצוע המיזם</w:t>
      </w:r>
      <w:r w:rsidR="00347031" w:rsidRPr="00280054">
        <w:rPr>
          <w:rFonts w:cs="Arial"/>
          <w:rtl/>
        </w:rPr>
        <w:t>;</w:t>
      </w:r>
    </w:p>
    <w:p w14:paraId="5140B115" w14:textId="77777777" w:rsidR="00636491" w:rsidRPr="00280054" w:rsidRDefault="00636491" w:rsidP="00254047">
      <w:pPr>
        <w:rPr>
          <w:rtl/>
        </w:rPr>
      </w:pPr>
    </w:p>
    <w:tbl>
      <w:tblPr>
        <w:bidiVisual/>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6"/>
      </w:tblGrid>
      <w:tr w:rsidR="00280054" w:rsidRPr="00280054" w14:paraId="38A625E0" w14:textId="77777777" w:rsidTr="7F4054D0">
        <w:tc>
          <w:tcPr>
            <w:tcW w:w="9146" w:type="dxa"/>
            <w:shd w:val="clear" w:color="auto" w:fill="auto"/>
          </w:tcPr>
          <w:p w14:paraId="39D64B58" w14:textId="6414F00D" w:rsidR="00A91083" w:rsidRPr="00280054" w:rsidRDefault="00A91083" w:rsidP="003D5311">
            <w:pPr>
              <w:spacing w:before="120" w:line="360" w:lineRule="auto"/>
              <w:rPr>
                <w:rFonts w:cs="Arial"/>
                <w:bCs/>
                <w:sz w:val="22"/>
                <w:szCs w:val="22"/>
                <w:rtl/>
              </w:rPr>
            </w:pPr>
            <w:r w:rsidRPr="00280054">
              <w:rPr>
                <w:rFonts w:cs="Arial"/>
                <w:bCs/>
                <w:sz w:val="22"/>
                <w:szCs w:val="22"/>
                <w:rtl/>
              </w:rPr>
              <w:t>נושא המיזם:</w:t>
            </w:r>
            <w:r w:rsidR="001A4FB3" w:rsidRPr="00280054">
              <w:rPr>
                <w:rFonts w:cs="Arial" w:hint="cs"/>
                <w:bCs/>
                <w:sz w:val="22"/>
                <w:szCs w:val="22"/>
                <w:rtl/>
              </w:rPr>
              <w:t xml:space="preserve"> </w:t>
            </w:r>
            <w:r w:rsidR="00907469">
              <w:rPr>
                <w:rFonts w:cs="Arial" w:hint="cs"/>
                <w:b/>
                <w:sz w:val="22"/>
                <w:szCs w:val="22"/>
                <w:rtl/>
              </w:rPr>
              <w:t xml:space="preserve">קורסי </w:t>
            </w:r>
            <w:r w:rsidR="00907469">
              <w:rPr>
                <w:rFonts w:cs="Arial" w:hint="cs"/>
                <w:b/>
                <w:sz w:val="22"/>
                <w:szCs w:val="22"/>
              </w:rPr>
              <w:t>AI</w:t>
            </w:r>
            <w:r w:rsidR="00907469">
              <w:rPr>
                <w:rFonts w:cs="Arial" w:hint="cs"/>
                <w:b/>
                <w:sz w:val="22"/>
                <w:szCs w:val="22"/>
                <w:rtl/>
              </w:rPr>
              <w:t xml:space="preserve"> לתלמידי תיכון</w:t>
            </w:r>
          </w:p>
          <w:p w14:paraId="6D154B34" w14:textId="62A3230B" w:rsidR="00072CEA" w:rsidRPr="00280054" w:rsidRDefault="00072CEA" w:rsidP="00CB285C">
            <w:pPr>
              <w:spacing w:line="360" w:lineRule="auto"/>
              <w:rPr>
                <w:rFonts w:cs="Arial" w:hint="cs"/>
                <w:b/>
                <w:bCs/>
                <w:sz w:val="22"/>
                <w:szCs w:val="22"/>
                <w:rtl/>
              </w:rPr>
            </w:pPr>
            <w:r w:rsidRPr="78510D2E">
              <w:rPr>
                <w:rFonts w:cs="Arial"/>
                <w:sz w:val="22"/>
                <w:szCs w:val="22"/>
                <w:rtl/>
              </w:rPr>
              <w:t xml:space="preserve">שם </w:t>
            </w:r>
            <w:r w:rsidR="00CB285C" w:rsidRPr="78510D2E">
              <w:rPr>
                <w:rFonts w:cs="Arial"/>
                <w:sz w:val="22"/>
                <w:szCs w:val="22"/>
                <w:rtl/>
              </w:rPr>
              <w:t xml:space="preserve">הגוף עמו מעוניין המשרד </w:t>
            </w:r>
            <w:r w:rsidR="00E12EFB" w:rsidRPr="78510D2E">
              <w:rPr>
                <w:rFonts w:cs="Arial"/>
                <w:sz w:val="22"/>
                <w:szCs w:val="22"/>
                <w:rtl/>
              </w:rPr>
              <w:t xml:space="preserve">להתקשר </w:t>
            </w:r>
            <w:r w:rsidR="00CB285C" w:rsidRPr="78510D2E">
              <w:rPr>
                <w:rFonts w:cs="Arial"/>
                <w:sz w:val="22"/>
                <w:szCs w:val="22"/>
                <w:rtl/>
              </w:rPr>
              <w:t xml:space="preserve">לביצוע </w:t>
            </w:r>
            <w:r w:rsidR="00E12EFB" w:rsidRPr="78510D2E">
              <w:rPr>
                <w:rFonts w:cs="Arial"/>
                <w:sz w:val="22"/>
                <w:szCs w:val="22"/>
                <w:rtl/>
              </w:rPr>
              <w:t>ה</w:t>
            </w:r>
            <w:r w:rsidR="00CB285C" w:rsidRPr="78510D2E">
              <w:rPr>
                <w:rFonts w:cs="Arial"/>
                <w:sz w:val="22"/>
                <w:szCs w:val="22"/>
                <w:rtl/>
              </w:rPr>
              <w:t xml:space="preserve">מיזם </w:t>
            </w:r>
            <w:r w:rsidR="00E12EFB" w:rsidRPr="78510D2E">
              <w:rPr>
                <w:rFonts w:cs="Arial"/>
                <w:sz w:val="22"/>
                <w:szCs w:val="22"/>
                <w:rtl/>
              </w:rPr>
              <w:t>ה</w:t>
            </w:r>
            <w:r w:rsidR="00CB285C" w:rsidRPr="78510D2E">
              <w:rPr>
                <w:rFonts w:cs="Arial"/>
                <w:sz w:val="22"/>
                <w:szCs w:val="22"/>
                <w:rtl/>
              </w:rPr>
              <w:t>משותף</w:t>
            </w:r>
            <w:r w:rsidR="00C820B4" w:rsidRPr="78510D2E">
              <w:rPr>
                <w:rFonts w:cs="Arial"/>
                <w:b/>
                <w:bCs/>
                <w:sz w:val="22"/>
                <w:szCs w:val="22"/>
                <w:rtl/>
              </w:rPr>
              <w:t>:</w:t>
            </w:r>
            <w:r w:rsidR="001A4FB3" w:rsidRPr="78510D2E">
              <w:rPr>
                <w:rFonts w:cs="Arial" w:hint="cs"/>
                <w:b/>
                <w:bCs/>
                <w:sz w:val="22"/>
                <w:szCs w:val="22"/>
                <w:rtl/>
              </w:rPr>
              <w:t xml:space="preserve"> </w:t>
            </w:r>
            <w:r w:rsidR="00D95954">
              <w:rPr>
                <w:rFonts w:cs="Arial"/>
                <w:b/>
                <w:bCs/>
                <w:sz w:val="22"/>
                <w:szCs w:val="22"/>
              </w:rPr>
              <w:t xml:space="preserve"> </w:t>
            </w:r>
            <w:r w:rsidR="00D95954">
              <w:rPr>
                <w:rFonts w:cs="Arial" w:hint="cs"/>
                <w:b/>
                <w:bCs/>
                <w:sz w:val="22"/>
                <w:szCs w:val="22"/>
                <w:rtl/>
              </w:rPr>
              <w:t>המרכז לחינוך סייבר</w:t>
            </w:r>
          </w:p>
          <w:p w14:paraId="64F2FABB" w14:textId="0375A0B3" w:rsidR="00072CEA" w:rsidRPr="00280054" w:rsidRDefault="00072CEA" w:rsidP="009176AC">
            <w:pPr>
              <w:rPr>
                <w:rFonts w:cs="Arial"/>
                <w:b/>
                <w:sz w:val="22"/>
                <w:szCs w:val="22"/>
                <w:rtl/>
              </w:rPr>
            </w:pPr>
            <w:r w:rsidRPr="00280054">
              <w:rPr>
                <w:rFonts w:cs="Arial"/>
                <w:bCs/>
                <w:sz w:val="22"/>
                <w:szCs w:val="22"/>
                <w:rtl/>
              </w:rPr>
              <w:t>מספר (ח.פ</w:t>
            </w:r>
            <w:r w:rsidR="00172DF4" w:rsidRPr="00280054">
              <w:rPr>
                <w:rFonts w:cs="Arial"/>
                <w:bCs/>
                <w:sz w:val="22"/>
                <w:szCs w:val="22"/>
                <w:rtl/>
              </w:rPr>
              <w:t xml:space="preserve"> </w:t>
            </w:r>
            <w:r w:rsidRPr="00280054">
              <w:rPr>
                <w:rFonts w:cs="Arial"/>
                <w:bCs/>
                <w:sz w:val="22"/>
                <w:szCs w:val="22"/>
                <w:rtl/>
              </w:rPr>
              <w:t>/</w:t>
            </w:r>
            <w:r w:rsidR="00172DF4" w:rsidRPr="00280054">
              <w:rPr>
                <w:rFonts w:cs="Arial"/>
                <w:bCs/>
                <w:sz w:val="22"/>
                <w:szCs w:val="22"/>
                <w:rtl/>
              </w:rPr>
              <w:t xml:space="preserve"> </w:t>
            </w:r>
            <w:r w:rsidRPr="00280054">
              <w:rPr>
                <w:rFonts w:cs="Arial"/>
                <w:bCs/>
                <w:sz w:val="22"/>
                <w:szCs w:val="22"/>
                <w:rtl/>
              </w:rPr>
              <w:t>ח.צ/</w:t>
            </w:r>
            <w:r w:rsidR="00172DF4" w:rsidRPr="00280054">
              <w:rPr>
                <w:rFonts w:cs="Arial"/>
                <w:bCs/>
                <w:sz w:val="22"/>
                <w:szCs w:val="22"/>
                <w:rtl/>
              </w:rPr>
              <w:t xml:space="preserve"> </w:t>
            </w:r>
            <w:r w:rsidRPr="00280054">
              <w:rPr>
                <w:rFonts w:cs="Arial"/>
                <w:bCs/>
                <w:sz w:val="22"/>
                <w:szCs w:val="22"/>
                <w:rtl/>
              </w:rPr>
              <w:t>ע.מ</w:t>
            </w:r>
            <w:r w:rsidR="00172DF4" w:rsidRPr="00280054">
              <w:rPr>
                <w:rFonts w:cs="Arial"/>
                <w:bCs/>
                <w:sz w:val="22"/>
                <w:szCs w:val="22"/>
                <w:rtl/>
              </w:rPr>
              <w:t xml:space="preserve"> </w:t>
            </w:r>
            <w:r w:rsidRPr="00280054">
              <w:rPr>
                <w:rFonts w:cs="Arial"/>
                <w:bCs/>
                <w:sz w:val="22"/>
                <w:szCs w:val="22"/>
                <w:rtl/>
              </w:rPr>
              <w:t>/</w:t>
            </w:r>
            <w:r w:rsidR="00172DF4" w:rsidRPr="00280054">
              <w:rPr>
                <w:rFonts w:cs="Arial"/>
                <w:bCs/>
                <w:sz w:val="22"/>
                <w:szCs w:val="22"/>
                <w:rtl/>
              </w:rPr>
              <w:t xml:space="preserve"> </w:t>
            </w:r>
            <w:r w:rsidRPr="00280054">
              <w:rPr>
                <w:rFonts w:cs="Arial"/>
                <w:bCs/>
                <w:sz w:val="22"/>
                <w:szCs w:val="22"/>
                <w:rtl/>
              </w:rPr>
              <w:t>מ. עמותה</w:t>
            </w:r>
            <w:r w:rsidRPr="00280054">
              <w:rPr>
                <w:rFonts w:cs="Arial"/>
                <w:b/>
                <w:sz w:val="22"/>
                <w:szCs w:val="22"/>
                <w:rtl/>
              </w:rPr>
              <w:t>)</w:t>
            </w:r>
            <w:r w:rsidR="00C820B4" w:rsidRPr="00280054">
              <w:rPr>
                <w:rFonts w:cs="Arial"/>
                <w:b/>
                <w:sz w:val="22"/>
                <w:szCs w:val="22"/>
                <w:rtl/>
              </w:rPr>
              <w:t>:</w:t>
            </w:r>
            <w:r w:rsidR="00703004" w:rsidRPr="00280054">
              <w:rPr>
                <w:rtl/>
              </w:rPr>
              <w:t xml:space="preserve"> </w:t>
            </w:r>
            <w:r w:rsidR="00D95954">
              <w:rPr>
                <w:rFonts w:cs="Arial"/>
                <w:b/>
                <w:bCs/>
                <w:color w:val="1F3F4E"/>
                <w:shd w:val="clear" w:color="auto" w:fill="FFFFFF"/>
              </w:rPr>
              <w:t>580748572</w:t>
            </w:r>
            <w:r w:rsidR="00703004" w:rsidRPr="00280054">
              <w:rPr>
                <w:rFonts w:cs="Arial"/>
                <w:b/>
                <w:sz w:val="22"/>
                <w:szCs w:val="22"/>
                <w:rtl/>
              </w:rPr>
              <w:t>.</w:t>
            </w:r>
          </w:p>
          <w:p w14:paraId="5889C70D" w14:textId="77777777" w:rsidR="00072CEA" w:rsidRPr="00280054" w:rsidRDefault="00072CEA" w:rsidP="00104D12">
            <w:pPr>
              <w:rPr>
                <w:rFonts w:cs="Arial"/>
                <w:b/>
                <w:sz w:val="22"/>
                <w:szCs w:val="22"/>
                <w:rtl/>
              </w:rPr>
            </w:pPr>
          </w:p>
        </w:tc>
      </w:tr>
      <w:tr w:rsidR="00280054" w:rsidRPr="00280054" w14:paraId="185FA662" w14:textId="77777777" w:rsidTr="7F4054D0">
        <w:tc>
          <w:tcPr>
            <w:tcW w:w="9146" w:type="dxa"/>
            <w:shd w:val="clear" w:color="auto" w:fill="auto"/>
          </w:tcPr>
          <w:p w14:paraId="1A9B5E0E" w14:textId="3E7B980A" w:rsidR="00072CEA" w:rsidRPr="00FD35E4" w:rsidRDefault="00072CEA" w:rsidP="00362557">
            <w:pPr>
              <w:spacing w:before="120"/>
              <w:rPr>
                <w:rFonts w:cs="Arial"/>
                <w:sz w:val="22"/>
                <w:szCs w:val="22"/>
                <w:rtl/>
              </w:rPr>
            </w:pPr>
            <w:r w:rsidRPr="00FD35E4">
              <w:rPr>
                <w:rFonts w:cs="Arial"/>
                <w:bCs/>
                <w:sz w:val="22"/>
                <w:szCs w:val="22"/>
                <w:rtl/>
              </w:rPr>
              <w:t xml:space="preserve">שיווי ההתקשרות של </w:t>
            </w:r>
            <w:r w:rsidR="00E12EFB" w:rsidRPr="00FD35E4">
              <w:rPr>
                <w:rFonts w:cs="Arial"/>
                <w:bCs/>
                <w:sz w:val="22"/>
                <w:szCs w:val="22"/>
                <w:rtl/>
              </w:rPr>
              <w:t xml:space="preserve">הגוף עמו מעוניין המשרד להתקשר לביצוע המיזם המשותף </w:t>
            </w:r>
            <w:r w:rsidRPr="00FD35E4">
              <w:rPr>
                <w:rFonts w:cs="Arial"/>
                <w:b/>
                <w:sz w:val="22"/>
                <w:szCs w:val="22"/>
                <w:rtl/>
              </w:rPr>
              <w:t>(בש"ח כולל מע"מ)</w:t>
            </w:r>
            <w:r w:rsidR="00C820B4" w:rsidRPr="00FD35E4">
              <w:rPr>
                <w:rFonts w:cs="Arial"/>
                <w:b/>
                <w:sz w:val="22"/>
                <w:szCs w:val="22"/>
                <w:rtl/>
              </w:rPr>
              <w:t>:</w:t>
            </w:r>
            <w:r w:rsidRPr="00FD35E4">
              <w:rPr>
                <w:rFonts w:cs="Arial"/>
                <w:b/>
                <w:sz w:val="22"/>
                <w:szCs w:val="22"/>
                <w:rtl/>
              </w:rPr>
              <w:t xml:space="preserve"> </w:t>
            </w:r>
          </w:p>
          <w:p w14:paraId="55740824" w14:textId="7D4E88E2" w:rsidR="00F72EAA" w:rsidRPr="00FD35E4" w:rsidRDefault="00F72EAA" w:rsidP="00703004">
            <w:pPr>
              <w:rPr>
                <w:rFonts w:cs="Arial"/>
                <w:sz w:val="22"/>
                <w:szCs w:val="22"/>
                <w:rtl/>
              </w:rPr>
            </w:pPr>
            <w:r w:rsidRPr="00FD35E4">
              <w:rPr>
                <w:rFonts w:cs="Arial"/>
                <w:sz w:val="22"/>
                <w:szCs w:val="22"/>
                <w:rtl/>
              </w:rPr>
              <w:t>פיילוט ל-</w:t>
            </w:r>
            <w:r w:rsidR="56FCD0C0" w:rsidRPr="00FD35E4">
              <w:rPr>
                <w:rFonts w:cs="Arial"/>
                <w:sz w:val="22"/>
                <w:szCs w:val="22"/>
                <w:rtl/>
              </w:rPr>
              <w:t>1</w:t>
            </w:r>
            <w:r w:rsidRPr="00FD35E4">
              <w:rPr>
                <w:rFonts w:cs="Arial"/>
                <w:sz w:val="22"/>
                <w:szCs w:val="22"/>
                <w:rtl/>
              </w:rPr>
              <w:t xml:space="preserve"> שנים:</w:t>
            </w:r>
            <w:r w:rsidRPr="00FD35E4">
              <w:rPr>
                <w:rFonts w:cs="Arial"/>
                <w:sz w:val="22"/>
                <w:szCs w:val="22"/>
              </w:rPr>
              <w:t xml:space="preserve"> </w:t>
            </w:r>
            <w:r w:rsidRPr="00FD35E4">
              <w:br/>
            </w:r>
          </w:p>
          <w:tbl>
            <w:tblPr>
              <w:bidiVisual/>
              <w:tblW w:w="5000" w:type="pct"/>
              <w:tblLook w:val="04A0" w:firstRow="1" w:lastRow="0" w:firstColumn="1" w:lastColumn="0" w:noHBand="0" w:noVBand="1"/>
            </w:tblPr>
            <w:tblGrid>
              <w:gridCol w:w="3896"/>
              <w:gridCol w:w="5024"/>
            </w:tblGrid>
            <w:tr w:rsidR="00EB7004" w:rsidRPr="00FD35E4" w14:paraId="14BCF9A1" w14:textId="77777777" w:rsidTr="00CA0C13">
              <w:trPr>
                <w:trHeight w:val="280"/>
              </w:trPr>
              <w:tc>
                <w:tcPr>
                  <w:tcW w:w="2184" w:type="pct"/>
                  <w:tcBorders>
                    <w:top w:val="nil"/>
                    <w:left w:val="single" w:sz="4" w:space="0" w:color="auto"/>
                    <w:bottom w:val="single" w:sz="4" w:space="0" w:color="auto"/>
                    <w:right w:val="single" w:sz="4" w:space="0" w:color="auto"/>
                  </w:tcBorders>
                  <w:shd w:val="clear" w:color="auto" w:fill="auto"/>
                  <w:noWrap/>
                  <w:vAlign w:val="bottom"/>
                  <w:hideMark/>
                </w:tcPr>
                <w:p w14:paraId="7565C4A9" w14:textId="47BD3AAA" w:rsidR="00EB7004" w:rsidRPr="00FD35E4" w:rsidRDefault="00EB7004" w:rsidP="00EB7004">
                  <w:pPr>
                    <w:rPr>
                      <w:rFonts w:cs="Arial"/>
                      <w:b/>
                      <w:bCs/>
                      <w:sz w:val="22"/>
                      <w:szCs w:val="22"/>
                      <w:rtl/>
                    </w:rPr>
                  </w:pPr>
                  <w:r w:rsidRPr="00FD35E4">
                    <w:rPr>
                      <w:rFonts w:cs="Arial"/>
                      <w:b/>
                      <w:bCs/>
                      <w:sz w:val="22"/>
                      <w:szCs w:val="22"/>
                      <w:rtl/>
                    </w:rPr>
                    <w:t xml:space="preserve">עלות </w:t>
                  </w:r>
                  <w:r w:rsidR="00D95954">
                    <w:rPr>
                      <w:rFonts w:cs="Arial" w:hint="cs"/>
                      <w:b/>
                      <w:bCs/>
                      <w:sz w:val="22"/>
                      <w:szCs w:val="22"/>
                      <w:rtl/>
                    </w:rPr>
                    <w:t>המרכז לחינוך סייבר</w:t>
                  </w:r>
                </w:p>
              </w:tc>
              <w:tc>
                <w:tcPr>
                  <w:tcW w:w="2816" w:type="pct"/>
                  <w:tcBorders>
                    <w:top w:val="nil"/>
                    <w:left w:val="single" w:sz="4" w:space="0" w:color="auto"/>
                    <w:bottom w:val="single" w:sz="4" w:space="0" w:color="auto"/>
                    <w:right w:val="single" w:sz="4" w:space="0" w:color="auto"/>
                  </w:tcBorders>
                  <w:shd w:val="clear" w:color="auto" w:fill="auto"/>
                  <w:noWrap/>
                  <w:vAlign w:val="bottom"/>
                </w:tcPr>
                <w:p w14:paraId="5C3676F6" w14:textId="70C861F3" w:rsidR="00EB7004" w:rsidRPr="00FD35E4" w:rsidRDefault="00907469" w:rsidP="00EB7004">
                  <w:pPr>
                    <w:rPr>
                      <w:rFonts w:cs="Arial"/>
                      <w:sz w:val="22"/>
                      <w:szCs w:val="22"/>
                      <w:rtl/>
                    </w:rPr>
                  </w:pPr>
                  <w:r>
                    <w:rPr>
                      <w:rFonts w:cs="Arial"/>
                      <w:sz w:val="22"/>
                      <w:szCs w:val="22"/>
                    </w:rPr>
                    <w:t>650,000</w:t>
                  </w:r>
                  <w:r w:rsidR="00EB7004" w:rsidRPr="00FD35E4">
                    <w:rPr>
                      <w:rFonts w:cs="Arial" w:hint="cs"/>
                      <w:sz w:val="22"/>
                      <w:szCs w:val="22"/>
                      <w:rtl/>
                    </w:rPr>
                    <w:t xml:space="preserve"> ₪ </w:t>
                  </w:r>
                </w:p>
              </w:tc>
            </w:tr>
          </w:tbl>
          <w:p w14:paraId="65904BED" w14:textId="77777777" w:rsidR="00703004" w:rsidRDefault="00703004" w:rsidP="00703004">
            <w:pPr>
              <w:rPr>
                <w:rFonts w:cs="Arial"/>
                <w:b/>
                <w:sz w:val="22"/>
                <w:szCs w:val="22"/>
                <w:rtl/>
              </w:rPr>
            </w:pPr>
          </w:p>
          <w:p w14:paraId="32E50E3A" w14:textId="0FFC853E" w:rsidR="00CA0C13" w:rsidRPr="00FD35E4" w:rsidRDefault="00CA0C13" w:rsidP="00703004">
            <w:pPr>
              <w:rPr>
                <w:rFonts w:cs="Arial"/>
                <w:b/>
                <w:sz w:val="22"/>
                <w:szCs w:val="22"/>
                <w:rtl/>
              </w:rPr>
            </w:pPr>
          </w:p>
        </w:tc>
      </w:tr>
      <w:tr w:rsidR="00280054" w:rsidRPr="00280054" w14:paraId="4DA1D5DB" w14:textId="77777777" w:rsidTr="7F4054D0">
        <w:tc>
          <w:tcPr>
            <w:tcW w:w="9146" w:type="dxa"/>
            <w:shd w:val="clear" w:color="auto" w:fill="auto"/>
          </w:tcPr>
          <w:p w14:paraId="287EB2E1" w14:textId="37FD4FD6" w:rsidR="00C820B4" w:rsidRPr="00FD35E4" w:rsidRDefault="00DD12B5" w:rsidP="003D5311">
            <w:pPr>
              <w:spacing w:before="120"/>
              <w:rPr>
                <w:rFonts w:cs="Arial"/>
                <w:b/>
                <w:sz w:val="22"/>
                <w:szCs w:val="22"/>
              </w:rPr>
            </w:pPr>
            <w:r w:rsidRPr="00FD35E4">
              <w:rPr>
                <w:rFonts w:cs="Arial"/>
                <w:bCs/>
                <w:sz w:val="22"/>
                <w:szCs w:val="22"/>
                <w:rtl/>
              </w:rPr>
              <w:t>שווי ההתקשרות של ארגונים נוספים, יש לציין שם הארגון והסכום אותו הוא משלם</w:t>
            </w:r>
            <w:r w:rsidRPr="00C93C1A">
              <w:rPr>
                <w:rFonts w:cs="Arial"/>
                <w:b/>
                <w:sz w:val="22"/>
                <w:szCs w:val="22"/>
                <w:rtl/>
              </w:rPr>
              <w:t xml:space="preserve"> (</w:t>
            </w:r>
            <w:r w:rsidRPr="00FD35E4">
              <w:rPr>
                <w:rFonts w:cs="Arial"/>
                <w:b/>
                <w:sz w:val="22"/>
                <w:szCs w:val="22"/>
                <w:rtl/>
              </w:rPr>
              <w:t>בש"ח כולל מע"מ)</w:t>
            </w:r>
            <w:r w:rsidR="00C820B4" w:rsidRPr="00FD35E4">
              <w:rPr>
                <w:rFonts w:cs="Arial"/>
                <w:b/>
                <w:sz w:val="22"/>
                <w:szCs w:val="22"/>
                <w:rtl/>
              </w:rPr>
              <w:t>:</w:t>
            </w:r>
            <w:r w:rsidRPr="00FD35E4">
              <w:rPr>
                <w:rFonts w:cs="Arial"/>
                <w:b/>
                <w:sz w:val="22"/>
                <w:szCs w:val="22"/>
                <w:rtl/>
              </w:rPr>
              <w:t xml:space="preserve">  </w:t>
            </w:r>
          </w:p>
          <w:p w14:paraId="028F46F5" w14:textId="16EBCF57" w:rsidR="00DD12B5" w:rsidRPr="00FD35E4" w:rsidRDefault="00CA0C13" w:rsidP="00362557">
            <w:pPr>
              <w:rPr>
                <w:rFonts w:cs="Arial"/>
                <w:b/>
                <w:sz w:val="22"/>
                <w:szCs w:val="22"/>
                <w:rtl/>
              </w:rPr>
            </w:pPr>
            <w:r>
              <w:rPr>
                <w:rFonts w:cs="Arial" w:hint="cs"/>
                <w:b/>
                <w:sz w:val="22"/>
                <w:szCs w:val="22"/>
                <w:rtl/>
              </w:rPr>
              <w:t>-</w:t>
            </w:r>
            <w:r w:rsidR="007F4C0B" w:rsidRPr="00FD35E4">
              <w:rPr>
                <w:rFonts w:cs="Arial"/>
                <w:b/>
                <w:sz w:val="22"/>
                <w:szCs w:val="22"/>
                <w:rtl/>
              </w:rPr>
              <w:br/>
            </w:r>
          </w:p>
        </w:tc>
      </w:tr>
      <w:tr w:rsidR="00280054" w:rsidRPr="00280054" w14:paraId="5B781D22" w14:textId="77777777" w:rsidTr="7F4054D0">
        <w:tc>
          <w:tcPr>
            <w:tcW w:w="9146" w:type="dxa"/>
            <w:shd w:val="clear" w:color="auto" w:fill="auto"/>
          </w:tcPr>
          <w:p w14:paraId="54961CE2" w14:textId="5E8B9C23" w:rsidR="00A55FF0" w:rsidRPr="00E93F11" w:rsidRDefault="00A55FF0" w:rsidP="003D5311">
            <w:pPr>
              <w:spacing w:before="120" w:line="360" w:lineRule="auto"/>
              <w:rPr>
                <w:rFonts w:cs="Arial"/>
                <w:b/>
                <w:sz w:val="22"/>
                <w:szCs w:val="22"/>
                <w:rtl/>
              </w:rPr>
            </w:pPr>
            <w:r w:rsidRPr="00E93F11">
              <w:rPr>
                <w:rFonts w:cs="Arial"/>
                <w:bCs/>
                <w:sz w:val="22"/>
                <w:szCs w:val="22"/>
                <w:rtl/>
              </w:rPr>
              <w:t xml:space="preserve">שווי ההתקשרות של המשרד </w:t>
            </w:r>
            <w:r w:rsidR="008D13B4" w:rsidRPr="00E93F11">
              <w:rPr>
                <w:rFonts w:cs="Arial"/>
                <w:bCs/>
                <w:sz w:val="22"/>
                <w:szCs w:val="22"/>
                <w:rtl/>
              </w:rPr>
              <w:t>(</w:t>
            </w:r>
            <w:r w:rsidR="00C820B4" w:rsidRPr="00E93F11">
              <w:rPr>
                <w:rFonts w:cs="Arial"/>
                <w:bCs/>
                <w:sz w:val="22"/>
                <w:szCs w:val="22"/>
                <w:rtl/>
              </w:rPr>
              <w:t xml:space="preserve">לכל הפרויקט, </w:t>
            </w:r>
            <w:r w:rsidR="008D13B4" w:rsidRPr="00E93F11">
              <w:rPr>
                <w:rFonts w:cs="Arial"/>
                <w:bCs/>
                <w:sz w:val="22"/>
                <w:szCs w:val="22"/>
                <w:rtl/>
              </w:rPr>
              <w:t>בש"ח כולל מע"מ)</w:t>
            </w:r>
            <w:r w:rsidR="00C820B4" w:rsidRPr="00E93F11">
              <w:rPr>
                <w:rFonts w:cs="Arial"/>
                <w:b/>
                <w:sz w:val="22"/>
                <w:szCs w:val="22"/>
                <w:rtl/>
              </w:rPr>
              <w:t>:</w:t>
            </w:r>
            <w:r w:rsidR="00CA0C13">
              <w:rPr>
                <w:rFonts w:cs="Arial" w:hint="cs"/>
                <w:b/>
                <w:sz w:val="22"/>
                <w:szCs w:val="22"/>
                <w:rtl/>
              </w:rPr>
              <w:t xml:space="preserve"> </w:t>
            </w:r>
            <w:r w:rsidR="00907469">
              <w:rPr>
                <w:rFonts w:cs="Arial" w:hint="cs"/>
                <w:sz w:val="22"/>
                <w:szCs w:val="22"/>
                <w:rtl/>
              </w:rPr>
              <w:t>650,00</w:t>
            </w:r>
            <w:r w:rsidR="00CA0C13" w:rsidRPr="00FD35E4">
              <w:rPr>
                <w:rFonts w:cs="Arial" w:hint="cs"/>
                <w:sz w:val="22"/>
                <w:szCs w:val="22"/>
                <w:rtl/>
              </w:rPr>
              <w:t>0 ₪</w:t>
            </w:r>
          </w:p>
          <w:p w14:paraId="1DDEF148" w14:textId="283353FA" w:rsidR="00A55FF0" w:rsidRPr="007B4173" w:rsidRDefault="00A55FF0" w:rsidP="00E93F11">
            <w:pPr>
              <w:spacing w:line="360" w:lineRule="auto"/>
              <w:rPr>
                <w:rFonts w:cs="Arial"/>
                <w:b/>
                <w:sz w:val="22"/>
                <w:szCs w:val="22"/>
                <w:rtl/>
              </w:rPr>
            </w:pPr>
            <w:r w:rsidRPr="007B4173">
              <w:rPr>
                <w:rFonts w:cs="Arial"/>
                <w:bCs/>
                <w:sz w:val="22"/>
                <w:szCs w:val="22"/>
                <w:rtl/>
              </w:rPr>
              <w:t>מס' סעיף תקציבי</w:t>
            </w:r>
            <w:r w:rsidR="00C820B4" w:rsidRPr="007B4173">
              <w:rPr>
                <w:rFonts w:cs="Arial"/>
                <w:b/>
                <w:sz w:val="22"/>
                <w:szCs w:val="22"/>
                <w:rtl/>
              </w:rPr>
              <w:t>:</w:t>
            </w:r>
            <w:r w:rsidR="00F72EAA" w:rsidRPr="007B4173">
              <w:rPr>
                <w:rFonts w:cs="Arial"/>
                <w:b/>
                <w:sz w:val="22"/>
                <w:szCs w:val="22"/>
                <w:rtl/>
              </w:rPr>
              <w:t xml:space="preserve"> </w:t>
            </w:r>
            <w:r w:rsidR="00793001" w:rsidRPr="007B4173">
              <w:rPr>
                <w:rFonts w:cs="Arial"/>
                <w:b/>
                <w:sz w:val="22"/>
                <w:szCs w:val="22"/>
                <w:rtl/>
              </w:rPr>
              <w:t>19-40-01-34</w:t>
            </w:r>
          </w:p>
          <w:p w14:paraId="0CDB0F35" w14:textId="77777777" w:rsidR="00A55FF0" w:rsidRPr="007B4173" w:rsidRDefault="00A55FF0" w:rsidP="00254047">
            <w:pPr>
              <w:spacing w:after="120"/>
              <w:rPr>
                <w:rFonts w:cs="Arial"/>
                <w:b/>
                <w:sz w:val="22"/>
                <w:szCs w:val="22"/>
                <w:rtl/>
              </w:rPr>
            </w:pPr>
            <w:r w:rsidRPr="007B4173">
              <w:rPr>
                <w:rFonts w:cs="Arial"/>
                <w:bCs/>
                <w:sz w:val="22"/>
                <w:szCs w:val="22"/>
                <w:rtl/>
              </w:rPr>
              <w:t>מרכז קרנות</w:t>
            </w:r>
            <w:r w:rsidRPr="007B4173">
              <w:rPr>
                <w:rFonts w:cs="Arial"/>
                <w:b/>
                <w:sz w:val="22"/>
                <w:szCs w:val="22"/>
                <w:rtl/>
              </w:rPr>
              <w:t>:</w:t>
            </w:r>
            <w:r w:rsidR="00793001" w:rsidRPr="007B4173">
              <w:rPr>
                <w:rFonts w:cs="Arial" w:hint="cs"/>
                <w:b/>
                <w:sz w:val="22"/>
                <w:szCs w:val="22"/>
                <w:rtl/>
              </w:rPr>
              <w:t xml:space="preserve"> 5200040</w:t>
            </w:r>
          </w:p>
          <w:p w14:paraId="4AE312A2" w14:textId="22360A28" w:rsidR="00A55FF0" w:rsidRPr="00E93F11" w:rsidRDefault="00666F40" w:rsidP="00362557">
            <w:pPr>
              <w:rPr>
                <w:rFonts w:cs="Arial"/>
                <w:b/>
                <w:sz w:val="22"/>
                <w:szCs w:val="22"/>
                <w:rtl/>
              </w:rPr>
            </w:pPr>
            <w:r w:rsidRPr="00FD35E4">
              <w:rPr>
                <w:rFonts w:cs="Arial"/>
                <w:bCs/>
                <w:sz w:val="22"/>
                <w:szCs w:val="22"/>
                <w:rtl/>
              </w:rPr>
              <w:t>שווי עלות כל המיזם (לכל הפרויקט, בש"ח כולל מע"מ</w:t>
            </w:r>
            <w:r w:rsidRPr="00FD35E4">
              <w:rPr>
                <w:rFonts w:cs="Arial"/>
                <w:b/>
                <w:sz w:val="22"/>
                <w:szCs w:val="22"/>
                <w:rtl/>
              </w:rPr>
              <w:t>)</w:t>
            </w:r>
            <w:r w:rsidR="00972067" w:rsidRPr="00FD35E4">
              <w:rPr>
                <w:rFonts w:cs="Arial" w:hint="cs"/>
                <w:b/>
                <w:sz w:val="22"/>
                <w:szCs w:val="22"/>
                <w:rtl/>
              </w:rPr>
              <w:t xml:space="preserve"> למיזם</w:t>
            </w:r>
            <w:r w:rsidR="00F72EAA" w:rsidRPr="00FD35E4">
              <w:rPr>
                <w:rFonts w:cs="Arial" w:hint="cs"/>
                <w:b/>
                <w:sz w:val="22"/>
                <w:szCs w:val="22"/>
                <w:rtl/>
              </w:rPr>
              <w:t xml:space="preserve"> ל-</w:t>
            </w:r>
            <w:r w:rsidR="00385E36" w:rsidRPr="00FD35E4">
              <w:rPr>
                <w:rFonts w:cs="Arial" w:hint="cs"/>
                <w:b/>
                <w:sz w:val="22"/>
                <w:szCs w:val="22"/>
                <w:rtl/>
              </w:rPr>
              <w:t>1</w:t>
            </w:r>
            <w:r w:rsidR="00F72EAA" w:rsidRPr="00FD35E4">
              <w:rPr>
                <w:rFonts w:cs="Arial" w:hint="cs"/>
                <w:b/>
                <w:sz w:val="22"/>
                <w:szCs w:val="22"/>
                <w:rtl/>
              </w:rPr>
              <w:t xml:space="preserve"> שנים פיילוט</w:t>
            </w:r>
            <w:r w:rsidRPr="00FD35E4">
              <w:rPr>
                <w:rFonts w:cs="Arial"/>
                <w:b/>
                <w:sz w:val="22"/>
                <w:szCs w:val="22"/>
                <w:rtl/>
              </w:rPr>
              <w:t xml:space="preserve">: </w:t>
            </w:r>
            <w:r w:rsidR="00907469">
              <w:rPr>
                <w:rFonts w:cs="Arial" w:hint="cs"/>
                <w:b/>
                <w:sz w:val="22"/>
                <w:szCs w:val="22"/>
                <w:rtl/>
              </w:rPr>
              <w:t>1</w:t>
            </w:r>
            <w:r w:rsidR="00385E36" w:rsidRPr="00FD35E4">
              <w:rPr>
                <w:rFonts w:cs="Arial" w:hint="cs"/>
                <w:b/>
                <w:sz w:val="22"/>
                <w:szCs w:val="22"/>
                <w:rtl/>
              </w:rPr>
              <w:t>,</w:t>
            </w:r>
            <w:r w:rsidR="00907469">
              <w:rPr>
                <w:rFonts w:cs="Arial" w:hint="cs"/>
                <w:b/>
                <w:sz w:val="22"/>
                <w:szCs w:val="22"/>
                <w:rtl/>
              </w:rPr>
              <w:t>30</w:t>
            </w:r>
            <w:r w:rsidR="00385E36" w:rsidRPr="00FD35E4">
              <w:rPr>
                <w:rFonts w:cs="Arial" w:hint="cs"/>
                <w:b/>
                <w:sz w:val="22"/>
                <w:szCs w:val="22"/>
                <w:rtl/>
              </w:rPr>
              <w:t>0,000</w:t>
            </w:r>
            <w:r w:rsidR="00F72EAA" w:rsidRPr="00FD35E4">
              <w:rPr>
                <w:rFonts w:cs="Arial"/>
                <w:b/>
                <w:sz w:val="22"/>
                <w:szCs w:val="22"/>
                <w:rtl/>
              </w:rPr>
              <w:t xml:space="preserve"> ₪</w:t>
            </w:r>
            <w:r w:rsidR="00F72EAA" w:rsidRPr="00E93F11">
              <w:rPr>
                <w:rFonts w:cs="Arial" w:hint="cs"/>
                <w:b/>
                <w:sz w:val="22"/>
                <w:szCs w:val="22"/>
                <w:rtl/>
              </w:rPr>
              <w:t xml:space="preserve"> </w:t>
            </w:r>
          </w:p>
          <w:p w14:paraId="044EBB67" w14:textId="77777777" w:rsidR="00A55FF0" w:rsidRPr="00280054" w:rsidRDefault="00A55FF0" w:rsidP="00104D12">
            <w:pPr>
              <w:rPr>
                <w:rFonts w:cs="Arial"/>
                <w:b/>
                <w:sz w:val="22"/>
                <w:szCs w:val="22"/>
                <w:rtl/>
              </w:rPr>
            </w:pPr>
          </w:p>
        </w:tc>
      </w:tr>
      <w:tr w:rsidR="00280054" w:rsidRPr="00280054" w14:paraId="25EC3F02" w14:textId="77777777" w:rsidTr="7F4054D0">
        <w:tc>
          <w:tcPr>
            <w:tcW w:w="9146" w:type="dxa"/>
            <w:shd w:val="clear" w:color="auto" w:fill="auto"/>
          </w:tcPr>
          <w:p w14:paraId="57F67B7D" w14:textId="0E306F36" w:rsidR="00FD35E4" w:rsidRPr="00280054" w:rsidRDefault="00C820B4" w:rsidP="00FD35E4">
            <w:pPr>
              <w:spacing w:before="120"/>
              <w:rPr>
                <w:rFonts w:cs="Arial"/>
                <w:b/>
                <w:sz w:val="22"/>
                <w:szCs w:val="22"/>
                <w:rtl/>
              </w:rPr>
            </w:pPr>
            <w:r w:rsidRPr="00280054">
              <w:rPr>
                <w:rFonts w:cs="Arial"/>
                <w:bCs/>
                <w:sz w:val="22"/>
                <w:szCs w:val="22"/>
                <w:rtl/>
              </w:rPr>
              <w:t>תקופת ההתקשרות המבוקשת</w:t>
            </w:r>
            <w:r w:rsidRPr="00280054">
              <w:rPr>
                <w:rFonts w:cs="Arial"/>
                <w:b/>
                <w:sz w:val="22"/>
                <w:szCs w:val="22"/>
                <w:rtl/>
              </w:rPr>
              <w:t>:</w:t>
            </w:r>
            <w:r w:rsidR="00F72EAA" w:rsidRPr="00280054">
              <w:rPr>
                <w:rFonts w:cs="Arial" w:hint="cs"/>
                <w:b/>
                <w:sz w:val="22"/>
                <w:szCs w:val="22"/>
                <w:rtl/>
              </w:rPr>
              <w:t xml:space="preserve"> </w:t>
            </w:r>
            <w:r w:rsidR="00F24CE9" w:rsidRPr="00280054">
              <w:rPr>
                <w:rFonts w:cs="Arial" w:hint="cs"/>
                <w:b/>
                <w:sz w:val="22"/>
                <w:szCs w:val="22"/>
                <w:rtl/>
              </w:rPr>
              <w:t xml:space="preserve">שנה אחת </w:t>
            </w:r>
          </w:p>
        </w:tc>
      </w:tr>
      <w:tr w:rsidR="00280054" w:rsidRPr="00280054" w14:paraId="3A56D68B" w14:textId="77777777" w:rsidTr="7F4054D0">
        <w:tc>
          <w:tcPr>
            <w:tcW w:w="9146" w:type="dxa"/>
            <w:shd w:val="clear" w:color="auto" w:fill="auto"/>
          </w:tcPr>
          <w:p w14:paraId="0F386EC8" w14:textId="289F4546" w:rsidR="00F72EAA" w:rsidRPr="00280054" w:rsidRDefault="00C820B4" w:rsidP="00FD35E4">
            <w:pPr>
              <w:spacing w:before="120"/>
              <w:jc w:val="both"/>
              <w:rPr>
                <w:rFonts w:cs="Arial"/>
                <w:b/>
                <w:sz w:val="22"/>
                <w:szCs w:val="22"/>
                <w:rtl/>
              </w:rPr>
            </w:pPr>
            <w:r w:rsidRPr="00280054">
              <w:rPr>
                <w:rFonts w:cs="Arial"/>
                <w:bCs/>
                <w:sz w:val="22"/>
                <w:szCs w:val="22"/>
                <w:rtl/>
              </w:rPr>
              <w:t>רקע ותיאור המיז</w:t>
            </w:r>
            <w:r w:rsidR="001F1CA6" w:rsidRPr="00280054">
              <w:rPr>
                <w:rFonts w:cs="Arial"/>
                <w:bCs/>
                <w:sz w:val="22"/>
                <w:szCs w:val="22"/>
                <w:rtl/>
              </w:rPr>
              <w:t>ם</w:t>
            </w:r>
            <w:r w:rsidRPr="00280054">
              <w:rPr>
                <w:rFonts w:cs="Arial"/>
                <w:b/>
                <w:sz w:val="22"/>
                <w:szCs w:val="22"/>
                <w:rtl/>
              </w:rPr>
              <w:t>:</w:t>
            </w:r>
          </w:p>
          <w:p w14:paraId="4F764439" w14:textId="77777777" w:rsidR="00DA31F8" w:rsidRDefault="00DA31F8" w:rsidP="00B03E22">
            <w:pPr>
              <w:jc w:val="both"/>
              <w:rPr>
                <w:rFonts w:cs="Arial"/>
                <w:b/>
                <w:sz w:val="22"/>
                <w:szCs w:val="22"/>
                <w:rtl/>
              </w:rPr>
            </w:pPr>
            <w:r w:rsidRPr="00DA31F8">
              <w:rPr>
                <w:rFonts w:cs="Arial"/>
                <w:b/>
                <w:sz w:val="22"/>
                <w:szCs w:val="22"/>
                <w:rtl/>
              </w:rPr>
              <w:t>בעידן הטכנולוגיה המתקדמת, הבינה המלאכותית מהווה מפתח להצלחה ולצמיחה עתידית. שליטה בכלים וביישומי בינה מלאכותית פותחת דלתות להזדמנויות חדשות ומאפשרת השתלבות מוצלחת בעולם הטכנולוגי של המאה ה-21. בעידן הדיגיטלי הנוכחי, הבינה המלאכותית הפכה ממרכיב חשוב להכרחי בחיי היומיום</w:t>
            </w:r>
            <w:r w:rsidRPr="00DA31F8">
              <w:rPr>
                <w:rFonts w:cs="Arial"/>
                <w:b/>
                <w:sz w:val="22"/>
                <w:szCs w:val="22"/>
              </w:rPr>
              <w:t>.</w:t>
            </w:r>
          </w:p>
          <w:p w14:paraId="11B9E2E9" w14:textId="77777777" w:rsidR="00DA31F8" w:rsidRDefault="00DA31F8" w:rsidP="00B03E22">
            <w:pPr>
              <w:jc w:val="both"/>
              <w:rPr>
                <w:rFonts w:cs="Arial"/>
                <w:b/>
                <w:sz w:val="22"/>
                <w:szCs w:val="22"/>
                <w:rtl/>
              </w:rPr>
            </w:pPr>
          </w:p>
          <w:p w14:paraId="7DB5C2FC" w14:textId="4F5B11F6" w:rsidR="00F72EAA" w:rsidRPr="00280054" w:rsidRDefault="00E3763B" w:rsidP="00B03E22">
            <w:pPr>
              <w:jc w:val="both"/>
              <w:rPr>
                <w:rFonts w:cs="Arial"/>
                <w:b/>
                <w:sz w:val="22"/>
                <w:szCs w:val="22"/>
                <w:rtl/>
              </w:rPr>
            </w:pPr>
            <w:r w:rsidRPr="00E3763B">
              <w:rPr>
                <w:rFonts w:cs="Arial"/>
                <w:b/>
                <w:sz w:val="22"/>
                <w:szCs w:val="22"/>
                <w:rtl/>
              </w:rPr>
              <w:t xml:space="preserve">הדו"ח של הפורום הכלכלי העולמי </w:t>
            </w:r>
            <w:r w:rsidR="00382C55" w:rsidRPr="00382C55">
              <w:rPr>
                <w:rFonts w:cs="Arial"/>
                <w:b/>
                <w:sz w:val="22"/>
                <w:szCs w:val="22"/>
                <w:rtl/>
              </w:rPr>
              <w:t xml:space="preserve">מדגיש את הצורך להכשיר את הדור הצעיר עם כישורים טכנולוגיים חדשניים, </w:t>
            </w:r>
            <w:r w:rsidR="00061AB5">
              <w:rPr>
                <w:rFonts w:cs="Arial" w:hint="cs"/>
                <w:b/>
                <w:sz w:val="22"/>
                <w:szCs w:val="22"/>
                <w:rtl/>
              </w:rPr>
              <w:t>לרבות</w:t>
            </w:r>
            <w:r w:rsidR="00382C55" w:rsidRPr="00382C55">
              <w:rPr>
                <w:rFonts w:cs="Arial"/>
                <w:b/>
                <w:sz w:val="22"/>
                <w:szCs w:val="22"/>
                <w:rtl/>
              </w:rPr>
              <w:t xml:space="preserve"> תחום הבינה המלאכותית, כדי להבטיח שיכולותיהם יתאימו לצרכים המשתנים של שוק העבו</w:t>
            </w:r>
            <w:r w:rsidR="00316926">
              <w:rPr>
                <w:rFonts w:cs="Arial" w:hint="cs"/>
                <w:b/>
                <w:sz w:val="22"/>
                <w:szCs w:val="22"/>
                <w:rtl/>
              </w:rPr>
              <w:t xml:space="preserve">דה. </w:t>
            </w:r>
            <w:r w:rsidR="00F070AF" w:rsidRPr="00F070AF">
              <w:rPr>
                <w:rFonts w:cs="Arial"/>
                <w:b/>
                <w:sz w:val="22"/>
                <w:szCs w:val="22"/>
                <w:rtl/>
              </w:rPr>
              <w:t xml:space="preserve">בהתבסס על </w:t>
            </w:r>
            <w:r w:rsidR="00F070AF">
              <w:rPr>
                <w:rFonts w:cs="Arial" w:hint="cs"/>
                <w:b/>
                <w:sz w:val="22"/>
                <w:szCs w:val="22"/>
                <w:rtl/>
              </w:rPr>
              <w:t>הדו"ח</w:t>
            </w:r>
            <w:r w:rsidR="00F070AF" w:rsidRPr="00F070AF">
              <w:rPr>
                <w:rFonts w:cs="Arial"/>
                <w:b/>
                <w:sz w:val="22"/>
                <w:szCs w:val="22"/>
                <w:rtl/>
              </w:rPr>
              <w:t xml:space="preserve"> לשיפור ההכנה של ילדים וצעירים לתחום הטכנולוגיה והבינה המלאכותית, </w:t>
            </w:r>
            <w:r w:rsidR="00CA0C13">
              <w:rPr>
                <w:rFonts w:cs="Arial" w:hint="cs"/>
                <w:b/>
                <w:sz w:val="22"/>
                <w:szCs w:val="22"/>
                <w:rtl/>
              </w:rPr>
              <w:t>החליט המשרד</w:t>
            </w:r>
            <w:r w:rsidR="00BA089B" w:rsidRPr="00280054">
              <w:rPr>
                <w:rFonts w:cs="Arial" w:hint="cs"/>
                <w:b/>
                <w:sz w:val="22"/>
                <w:szCs w:val="22"/>
                <w:rtl/>
              </w:rPr>
              <w:t xml:space="preserve"> </w:t>
            </w:r>
            <w:r w:rsidR="00BA089B">
              <w:rPr>
                <w:rFonts w:cs="Arial" w:hint="cs"/>
                <w:b/>
                <w:sz w:val="22"/>
                <w:szCs w:val="22"/>
                <w:rtl/>
              </w:rPr>
              <w:t>לק</w:t>
            </w:r>
            <w:r w:rsidR="00CA0C13">
              <w:rPr>
                <w:rFonts w:cs="Arial" w:hint="cs"/>
                <w:b/>
                <w:sz w:val="22"/>
                <w:szCs w:val="22"/>
                <w:rtl/>
              </w:rPr>
              <w:t>ד</w:t>
            </w:r>
            <w:r w:rsidR="00BA089B">
              <w:rPr>
                <w:rFonts w:cs="Arial" w:hint="cs"/>
                <w:b/>
                <w:sz w:val="22"/>
                <w:szCs w:val="22"/>
                <w:rtl/>
              </w:rPr>
              <w:t xml:space="preserve">ם </w:t>
            </w:r>
            <w:r w:rsidR="00F070AF" w:rsidRPr="00F070AF">
              <w:rPr>
                <w:rFonts w:cs="Arial"/>
                <w:b/>
                <w:sz w:val="22"/>
                <w:szCs w:val="22"/>
                <w:rtl/>
              </w:rPr>
              <w:t xml:space="preserve">יוזמה חדשה עבור תלמידי כיתות ג'-ו'. במסגרת היוזמה, יופק קורס ייחודי ומרתק שמטרתו להכיר לתלמידים את עולם הבינה המלאכותית בצורה </w:t>
            </w:r>
            <w:r w:rsidR="00BA089B">
              <w:rPr>
                <w:rFonts w:cs="Arial" w:hint="cs"/>
                <w:b/>
                <w:sz w:val="22"/>
                <w:szCs w:val="22"/>
                <w:rtl/>
              </w:rPr>
              <w:t>נהירה</w:t>
            </w:r>
            <w:r w:rsidR="00F070AF" w:rsidRPr="00F070AF">
              <w:rPr>
                <w:rFonts w:cs="Arial"/>
                <w:b/>
                <w:sz w:val="22"/>
                <w:szCs w:val="22"/>
                <w:rtl/>
              </w:rPr>
              <w:t xml:space="preserve"> ומובנת</w:t>
            </w:r>
            <w:r w:rsidR="00FE1E03">
              <w:rPr>
                <w:rFonts w:cs="Arial" w:hint="cs"/>
                <w:b/>
                <w:sz w:val="22"/>
                <w:szCs w:val="22"/>
                <w:rtl/>
              </w:rPr>
              <w:t xml:space="preserve">, אשר </w:t>
            </w:r>
            <w:r w:rsidR="00F72EAA" w:rsidRPr="00280054">
              <w:rPr>
                <w:rFonts w:cs="Arial" w:hint="cs"/>
                <w:b/>
                <w:sz w:val="22"/>
                <w:szCs w:val="22"/>
                <w:rtl/>
              </w:rPr>
              <w:t>תסייע לילדים להשתלב ב</w:t>
            </w:r>
            <w:r w:rsidR="00971814">
              <w:rPr>
                <w:rFonts w:cs="Arial" w:hint="cs"/>
                <w:b/>
                <w:sz w:val="22"/>
                <w:szCs w:val="22"/>
                <w:rtl/>
              </w:rPr>
              <w:t>מקצועות העתיד</w:t>
            </w:r>
            <w:r w:rsidR="00F72EAA" w:rsidRPr="00280054">
              <w:rPr>
                <w:rFonts w:cs="Arial" w:hint="cs"/>
                <w:b/>
                <w:sz w:val="22"/>
                <w:szCs w:val="22"/>
                <w:rtl/>
              </w:rPr>
              <w:t xml:space="preserve">. </w:t>
            </w:r>
          </w:p>
          <w:p w14:paraId="410642B2" w14:textId="1FBD224C" w:rsidR="00F72EAA" w:rsidRPr="00FD35E4" w:rsidRDefault="00F72EAA" w:rsidP="00B03E22">
            <w:pPr>
              <w:jc w:val="both"/>
              <w:rPr>
                <w:rFonts w:cs="Arial"/>
                <w:sz w:val="22"/>
                <w:szCs w:val="22"/>
                <w:rtl/>
              </w:rPr>
            </w:pPr>
            <w:r>
              <w:br/>
            </w:r>
            <w:r w:rsidRPr="00FD35E4">
              <w:rPr>
                <w:rFonts w:cs="Arial"/>
                <w:sz w:val="22"/>
                <w:szCs w:val="22"/>
                <w:rtl/>
              </w:rPr>
              <w:t>הפעלת הת</w:t>
            </w:r>
            <w:r w:rsidR="002016BE" w:rsidRPr="00FD35E4">
              <w:rPr>
                <w:rFonts w:cs="Arial"/>
                <w:sz w:val="22"/>
                <w:szCs w:val="22"/>
                <w:rtl/>
              </w:rPr>
              <w:t>ו</w:t>
            </w:r>
            <w:r w:rsidRPr="00FD35E4">
              <w:rPr>
                <w:rFonts w:cs="Arial"/>
                <w:sz w:val="22"/>
                <w:szCs w:val="22"/>
                <w:rtl/>
              </w:rPr>
              <w:t xml:space="preserve">כנית </w:t>
            </w:r>
            <w:r w:rsidR="00CA0C13">
              <w:rPr>
                <w:rFonts w:cs="Arial" w:hint="cs"/>
                <w:sz w:val="22"/>
                <w:szCs w:val="22"/>
                <w:rtl/>
              </w:rPr>
              <w:t xml:space="preserve">תהיה </w:t>
            </w:r>
            <w:r w:rsidR="1FF6ACC4" w:rsidRPr="00FD35E4">
              <w:rPr>
                <w:rFonts w:cs="Arial"/>
                <w:sz w:val="22"/>
                <w:szCs w:val="22"/>
                <w:rtl/>
              </w:rPr>
              <w:t xml:space="preserve">במודל פיילוט, </w:t>
            </w:r>
            <w:r w:rsidR="002016BE" w:rsidRPr="00FD35E4">
              <w:rPr>
                <w:rFonts w:cs="Arial"/>
                <w:sz w:val="22"/>
                <w:szCs w:val="22"/>
                <w:rtl/>
              </w:rPr>
              <w:t xml:space="preserve">בבתי הספר </w:t>
            </w:r>
            <w:r w:rsidR="00907469">
              <w:rPr>
                <w:rFonts w:cs="Arial" w:hint="cs"/>
                <w:sz w:val="22"/>
                <w:szCs w:val="22"/>
                <w:rtl/>
              </w:rPr>
              <w:t>תיכונים</w:t>
            </w:r>
            <w:r w:rsidRPr="00FD35E4">
              <w:rPr>
                <w:rFonts w:cs="Arial"/>
                <w:sz w:val="22"/>
                <w:szCs w:val="22"/>
                <w:rtl/>
              </w:rPr>
              <w:t xml:space="preserve"> ב</w:t>
            </w:r>
            <w:r w:rsidR="53EC6B40" w:rsidRPr="00FD35E4">
              <w:rPr>
                <w:rFonts w:cs="Arial"/>
                <w:sz w:val="22"/>
                <w:szCs w:val="22"/>
                <w:rtl/>
              </w:rPr>
              <w:t>פריפריה של מדינת ישראל. התוכנית ת</w:t>
            </w:r>
            <w:r w:rsidRPr="00FD35E4">
              <w:rPr>
                <w:rFonts w:cs="Arial"/>
                <w:sz w:val="22"/>
                <w:szCs w:val="22"/>
                <w:rtl/>
              </w:rPr>
              <w:t xml:space="preserve">תמקד </w:t>
            </w:r>
            <w:r w:rsidR="002016BE" w:rsidRPr="00FD35E4">
              <w:rPr>
                <w:rFonts w:cs="Arial"/>
                <w:sz w:val="22"/>
                <w:szCs w:val="22"/>
                <w:rtl/>
              </w:rPr>
              <w:lastRenderedPageBreak/>
              <w:t>בבינה מלאכותית</w:t>
            </w:r>
            <w:r w:rsidR="00DA5EE3" w:rsidRPr="00FD35E4">
              <w:rPr>
                <w:rFonts w:cs="Arial"/>
                <w:sz w:val="22"/>
                <w:szCs w:val="22"/>
                <w:rtl/>
              </w:rPr>
              <w:t xml:space="preserve">, תוך התאמת התכנים לרמת הכיתה ויכולת התלמידים, </w:t>
            </w:r>
            <w:r w:rsidR="00D646B8" w:rsidRPr="00FD35E4">
              <w:rPr>
                <w:rFonts w:cs="Arial" w:hint="cs"/>
                <w:sz w:val="22"/>
                <w:szCs w:val="22"/>
                <w:rtl/>
              </w:rPr>
              <w:t>כדי</w:t>
            </w:r>
            <w:r w:rsidR="00DA5EE3" w:rsidRPr="00FD35E4">
              <w:rPr>
                <w:rFonts w:cs="Arial"/>
                <w:sz w:val="22"/>
                <w:szCs w:val="22"/>
                <w:rtl/>
              </w:rPr>
              <w:t xml:space="preserve"> להניח את היסודות להצלחה בתחום זה ולהכין את הדור הבא לאתגרים ולהזדמנויות של העידן הדיגיטלי</w:t>
            </w:r>
            <w:r w:rsidRPr="00FD35E4">
              <w:rPr>
                <w:rFonts w:cs="Arial"/>
                <w:sz w:val="22"/>
                <w:szCs w:val="22"/>
              </w:rPr>
              <w:t>.</w:t>
            </w:r>
          </w:p>
          <w:p w14:paraId="28398EE4" w14:textId="77777777" w:rsidR="00F72EAA" w:rsidRPr="00FD35E4" w:rsidRDefault="00F72EAA" w:rsidP="00F72EAA">
            <w:pPr>
              <w:rPr>
                <w:rFonts w:cs="Arial"/>
                <w:sz w:val="22"/>
                <w:szCs w:val="22"/>
                <w:rtl/>
              </w:rPr>
            </w:pPr>
          </w:p>
          <w:p w14:paraId="0AD83546" w14:textId="3CB9C273" w:rsidR="0005486F" w:rsidRPr="00FD35E4" w:rsidRDefault="0005486F" w:rsidP="00D646B8">
            <w:pPr>
              <w:jc w:val="both"/>
              <w:rPr>
                <w:rFonts w:cs="Arial"/>
                <w:sz w:val="22"/>
                <w:szCs w:val="22"/>
                <w:rtl/>
              </w:rPr>
            </w:pPr>
            <w:r w:rsidRPr="00FD35E4">
              <w:rPr>
                <w:rFonts w:cs="Arial"/>
                <w:sz w:val="22"/>
                <w:szCs w:val="22"/>
                <w:rtl/>
              </w:rPr>
              <w:t xml:space="preserve">מטרת התוכנית היא קידום מיומנויות הבינה מלאכותית של ילדי הפריפריה, תוך צמצום הפערים הדיגיטליים. </w:t>
            </w:r>
          </w:p>
          <w:p w14:paraId="78E81A2A" w14:textId="77777777" w:rsidR="00F72EAA" w:rsidRPr="00FD35E4" w:rsidRDefault="00F72EAA" w:rsidP="00F72EAA">
            <w:pPr>
              <w:rPr>
                <w:rFonts w:cs="Arial"/>
                <w:sz w:val="22"/>
                <w:szCs w:val="22"/>
                <w:rtl/>
              </w:rPr>
            </w:pPr>
          </w:p>
          <w:p w14:paraId="7B3BA5DC" w14:textId="559951D6" w:rsidR="00C820B4" w:rsidRPr="00280054" w:rsidRDefault="00F72EAA" w:rsidP="0A57224D">
            <w:pPr>
              <w:rPr>
                <w:rFonts w:cs="Arial"/>
                <w:b/>
                <w:bCs/>
                <w:sz w:val="22"/>
                <w:szCs w:val="22"/>
                <w:rtl/>
              </w:rPr>
            </w:pPr>
            <w:r w:rsidRPr="00FD35E4">
              <w:rPr>
                <w:rFonts w:cs="Arial"/>
                <w:sz w:val="22"/>
                <w:szCs w:val="22"/>
                <w:rtl/>
              </w:rPr>
              <w:t>הפיילוט יחל בשנת הלימודים תשפ״</w:t>
            </w:r>
            <w:r w:rsidR="00BA0DB5" w:rsidRPr="00FD35E4">
              <w:rPr>
                <w:rFonts w:cs="Arial"/>
                <w:sz w:val="22"/>
                <w:szCs w:val="22"/>
                <w:rtl/>
              </w:rPr>
              <w:t>ה</w:t>
            </w:r>
            <w:r w:rsidR="00E175D9" w:rsidRPr="00FD35E4">
              <w:rPr>
                <w:rFonts w:cs="Arial"/>
                <w:sz w:val="22"/>
                <w:szCs w:val="22"/>
                <w:rtl/>
              </w:rPr>
              <w:t xml:space="preserve"> (2024-2025</w:t>
            </w:r>
            <w:r w:rsidR="00E175D9" w:rsidRPr="00FD35E4">
              <w:rPr>
                <w:rFonts w:cs="Arial"/>
                <w:sz w:val="22"/>
                <w:szCs w:val="22"/>
              </w:rPr>
              <w:t xml:space="preserve"> </w:t>
            </w:r>
            <w:r w:rsidR="00D646B8" w:rsidRPr="00FD35E4">
              <w:rPr>
                <w:rFonts w:cs="Arial"/>
                <w:sz w:val="22"/>
                <w:szCs w:val="22"/>
              </w:rPr>
              <w:t>(</w:t>
            </w:r>
            <w:r w:rsidR="00D646B8" w:rsidRPr="00FD35E4">
              <w:rPr>
                <w:rFonts w:cs="Arial" w:hint="cs"/>
                <w:sz w:val="22"/>
                <w:szCs w:val="22"/>
                <w:rtl/>
              </w:rPr>
              <w:t>.</w:t>
            </w:r>
          </w:p>
        </w:tc>
      </w:tr>
      <w:tr w:rsidR="00280054" w:rsidRPr="00280054" w14:paraId="3EAFDBEA" w14:textId="77777777" w:rsidTr="7F4054D0">
        <w:tc>
          <w:tcPr>
            <w:tcW w:w="9146" w:type="dxa"/>
            <w:shd w:val="clear" w:color="auto" w:fill="auto"/>
          </w:tcPr>
          <w:p w14:paraId="30716272" w14:textId="11B7170A" w:rsidR="0078693B" w:rsidRPr="001E1E1E" w:rsidRDefault="00F52B51" w:rsidP="001E1E1E">
            <w:pPr>
              <w:pStyle w:val="5"/>
              <w:rPr>
                <w:rtl/>
              </w:rPr>
            </w:pPr>
            <w:r w:rsidRPr="001E1E1E">
              <w:rPr>
                <w:rtl/>
              </w:rPr>
              <w:lastRenderedPageBreak/>
              <w:t>ייחודיות השותף במיזם</w:t>
            </w:r>
            <w:r w:rsidR="000E7E68" w:rsidRPr="001E1E1E">
              <w:rPr>
                <w:rtl/>
              </w:rPr>
              <w:t xml:space="preserve"> - </w:t>
            </w:r>
            <w:r w:rsidR="000E7E68" w:rsidRPr="001E1E1E">
              <w:rPr>
                <w:rFonts w:hint="cs"/>
                <w:rtl/>
              </w:rPr>
              <w:t>הערך המוסף המקצועי עבור המשרד בביצוע המיזם המשותף</w:t>
            </w:r>
            <w:r w:rsidR="00710F30" w:rsidRPr="001E1E1E">
              <w:rPr>
                <w:rFonts w:hint="cs"/>
                <w:rtl/>
              </w:rPr>
              <w:t>:</w:t>
            </w:r>
          </w:p>
          <w:p w14:paraId="08DA81FD" w14:textId="3AED668F" w:rsidR="00DF6F49" w:rsidRDefault="00DF6F49" w:rsidP="00A969C7">
            <w:pPr>
              <w:jc w:val="both"/>
              <w:rPr>
                <w:rFonts w:cs="Arial"/>
                <w:b/>
                <w:sz w:val="22"/>
                <w:szCs w:val="22"/>
                <w:rtl/>
              </w:rPr>
            </w:pPr>
          </w:p>
          <w:p w14:paraId="2C219A02" w14:textId="77777777" w:rsidR="00100F2C" w:rsidRDefault="00100F2C" w:rsidP="00100F2C">
            <w:pPr>
              <w:numPr>
                <w:ilvl w:val="1"/>
                <w:numId w:val="27"/>
              </w:numPr>
              <w:spacing w:line="276" w:lineRule="auto"/>
              <w:ind w:left="541"/>
              <w:rPr>
                <w:rFonts w:cs="Arial"/>
                <w:sz w:val="22"/>
                <w:szCs w:val="22"/>
              </w:rPr>
            </w:pPr>
            <w:r>
              <w:rPr>
                <w:rFonts w:hint="cs"/>
                <w:rtl/>
              </w:rPr>
              <w:t>מומחיות ייחודית של המרכז לחינוך סייבר בתחום החינוך הטכנולוגי - אין אף גוף בישראל כיום שיש לו את הידע והמומחיות בהעברת תכנים טכנולוגיים, בפרט ביחס ל-</w:t>
            </w:r>
            <w:r>
              <w:t>AI</w:t>
            </w:r>
            <w:r>
              <w:rPr>
                <w:rFonts w:hint="cs"/>
                <w:rtl/>
              </w:rPr>
              <w:t xml:space="preserve"> כמו המרכז לחינוך סייבר.</w:t>
            </w:r>
          </w:p>
          <w:p w14:paraId="201DF85A" w14:textId="77777777" w:rsidR="00100F2C" w:rsidRDefault="00100F2C" w:rsidP="00100F2C">
            <w:pPr>
              <w:numPr>
                <w:ilvl w:val="1"/>
                <w:numId w:val="27"/>
              </w:numPr>
              <w:spacing w:line="276" w:lineRule="auto"/>
              <w:ind w:left="541"/>
            </w:pPr>
            <w:r>
              <w:rPr>
                <w:rFonts w:hint="cs"/>
                <w:rtl/>
              </w:rPr>
              <w:t xml:space="preserve">היקף הפעילות הקיים של המרכז בתחום כולל מגוון תכניות - גשרים, הלו טק, מגשימים </w:t>
            </w:r>
            <w:r>
              <w:t>AI</w:t>
            </w:r>
            <w:r>
              <w:rPr>
                <w:rFonts w:hint="cs"/>
                <w:rtl/>
              </w:rPr>
              <w:t xml:space="preserve">. היקף בני הנוער המשתתפים בשנה בתכניות אלו עומד על עשרות אלפים. </w:t>
            </w:r>
          </w:p>
          <w:p w14:paraId="38CD52F6" w14:textId="77777777" w:rsidR="00100F2C" w:rsidRDefault="00100F2C" w:rsidP="00100F2C">
            <w:pPr>
              <w:numPr>
                <w:ilvl w:val="1"/>
                <w:numId w:val="27"/>
              </w:numPr>
              <w:spacing w:line="276" w:lineRule="auto"/>
              <w:ind w:left="541"/>
            </w:pPr>
            <w:r>
              <w:rPr>
                <w:rFonts w:hint="cs"/>
                <w:rtl/>
              </w:rPr>
              <w:t>ניסיון בעבודה עם מגוון משרדי הממשלה בפיתוח תכניות חינוכיות - משרד החינוך, יחידה 8200, מערך הסייבר, מערך הדיגיטל הלאומי.</w:t>
            </w:r>
          </w:p>
          <w:p w14:paraId="37F47F09" w14:textId="77777777" w:rsidR="00100F2C" w:rsidRDefault="00100F2C" w:rsidP="00100F2C">
            <w:pPr>
              <w:numPr>
                <w:ilvl w:val="1"/>
                <w:numId w:val="27"/>
              </w:numPr>
              <w:spacing w:line="276" w:lineRule="auto"/>
              <w:ind w:left="541"/>
            </w:pPr>
            <w:r>
              <w:rPr>
                <w:rFonts w:hint="cs"/>
                <w:rtl/>
              </w:rPr>
              <w:t>חיבור בין תכנים הנלמדים בבית הספר לתכנים במסגרת השת"פ הנוכחי - למרכז לחינוך סייבר יש יכולת ייחודית לחבר בין התכנים שילמדו במסגרת שיתוף הפעולה הנדון, לבין התכנית הנלמדים בתחום ה-</w:t>
            </w:r>
            <w:r>
              <w:t>AI</w:t>
            </w:r>
            <w:r>
              <w:rPr>
                <w:rFonts w:hint="cs"/>
                <w:rtl/>
              </w:rPr>
              <w:t xml:space="preserve"> במערכת החינוך, לאור הפריסה הרחבה של המרכז וההיקף הרחב של תלמידים שנחשפים לתכנים שהוא מעביר.</w:t>
            </w:r>
          </w:p>
          <w:p w14:paraId="1CC7F933" w14:textId="35D97A3A" w:rsidR="00F43138" w:rsidRPr="00100F2C" w:rsidRDefault="00F43138" w:rsidP="00A969C7">
            <w:pPr>
              <w:jc w:val="both"/>
              <w:rPr>
                <w:rFonts w:cs="Arial"/>
                <w:b/>
                <w:sz w:val="22"/>
                <w:szCs w:val="22"/>
                <w:rtl/>
              </w:rPr>
            </w:pPr>
          </w:p>
        </w:tc>
      </w:tr>
      <w:tr w:rsidR="00280054" w:rsidRPr="00280054" w14:paraId="3561EDF1" w14:textId="77777777" w:rsidTr="7F4054D0">
        <w:tc>
          <w:tcPr>
            <w:tcW w:w="9146" w:type="dxa"/>
            <w:shd w:val="clear" w:color="auto" w:fill="auto"/>
          </w:tcPr>
          <w:p w14:paraId="7B94774C" w14:textId="0C41080E" w:rsidR="003B1369" w:rsidRPr="00280054" w:rsidRDefault="00FA76EC" w:rsidP="003B1369">
            <w:pPr>
              <w:spacing w:before="120"/>
              <w:rPr>
                <w:rFonts w:cs="Arial"/>
                <w:b/>
                <w:sz w:val="22"/>
                <w:szCs w:val="22"/>
                <w:rtl/>
              </w:rPr>
            </w:pPr>
            <w:r w:rsidRPr="00280054">
              <w:rPr>
                <w:rFonts w:cs="Arial"/>
                <w:bCs/>
                <w:sz w:val="22"/>
                <w:szCs w:val="22"/>
                <w:rtl/>
              </w:rPr>
              <w:t xml:space="preserve">מעורבות </w:t>
            </w:r>
            <w:r w:rsidR="003C0629" w:rsidRPr="00280054">
              <w:rPr>
                <w:rFonts w:cs="Arial"/>
                <w:bCs/>
                <w:sz w:val="22"/>
                <w:szCs w:val="22"/>
                <w:rtl/>
              </w:rPr>
              <w:t xml:space="preserve">המשרד במיזם </w:t>
            </w:r>
            <w:r w:rsidR="003C0629" w:rsidRPr="00280054">
              <w:rPr>
                <w:rFonts w:cs="Arial"/>
                <w:b/>
                <w:sz w:val="22"/>
                <w:szCs w:val="22"/>
                <w:rtl/>
              </w:rPr>
              <w:t>(יש להסביר כיצד המשרד שותף פעיל במיז</w:t>
            </w:r>
            <w:r w:rsidR="00E12EFB" w:rsidRPr="00280054">
              <w:rPr>
                <w:rFonts w:cs="Arial"/>
                <w:b/>
                <w:sz w:val="22"/>
                <w:szCs w:val="22"/>
                <w:rtl/>
              </w:rPr>
              <w:t>ם ואינו רק הגוף ש</w:t>
            </w:r>
            <w:r w:rsidR="003C0629" w:rsidRPr="00280054">
              <w:rPr>
                <w:rFonts w:cs="Arial"/>
                <w:b/>
                <w:sz w:val="22"/>
                <w:szCs w:val="22"/>
                <w:rtl/>
              </w:rPr>
              <w:t>ממן</w:t>
            </w:r>
            <w:r w:rsidR="00E12EFB" w:rsidRPr="00280054">
              <w:rPr>
                <w:rFonts w:cs="Arial"/>
                <w:b/>
                <w:sz w:val="22"/>
                <w:szCs w:val="22"/>
                <w:rtl/>
              </w:rPr>
              <w:t xml:space="preserve"> את המיזם</w:t>
            </w:r>
            <w:r w:rsidR="003C0629" w:rsidRPr="00280054">
              <w:rPr>
                <w:rFonts w:cs="Arial"/>
                <w:b/>
                <w:sz w:val="22"/>
                <w:szCs w:val="22"/>
                <w:rtl/>
              </w:rPr>
              <w:t>)</w:t>
            </w:r>
            <w:r w:rsidR="00BD43A1" w:rsidRPr="00280054">
              <w:rPr>
                <w:rFonts w:cs="Arial"/>
                <w:b/>
                <w:sz w:val="22"/>
                <w:szCs w:val="22"/>
                <w:rtl/>
              </w:rPr>
              <w:t>:</w:t>
            </w:r>
            <w:r w:rsidR="00F43138" w:rsidRPr="00280054">
              <w:rPr>
                <w:rFonts w:cs="Arial" w:hint="cs"/>
                <w:b/>
                <w:sz w:val="22"/>
                <w:szCs w:val="22"/>
                <w:rtl/>
              </w:rPr>
              <w:t xml:space="preserve"> </w:t>
            </w:r>
            <w:r w:rsidR="00F43138" w:rsidRPr="00280054">
              <w:rPr>
                <w:rFonts w:cs="Arial"/>
                <w:b/>
                <w:sz w:val="22"/>
                <w:szCs w:val="22"/>
                <w:rtl/>
              </w:rPr>
              <w:br/>
            </w:r>
            <w:r w:rsidR="00F43138" w:rsidRPr="00280054">
              <w:rPr>
                <w:rFonts w:cs="Arial"/>
                <w:b/>
                <w:sz w:val="22"/>
                <w:szCs w:val="22"/>
                <w:rtl/>
              </w:rPr>
              <w:br/>
            </w:r>
            <w:r w:rsidR="00F43138" w:rsidRPr="00280054">
              <w:rPr>
                <w:rFonts w:cs="Arial" w:hint="cs"/>
                <w:b/>
                <w:sz w:val="22"/>
                <w:szCs w:val="22"/>
                <w:rtl/>
              </w:rPr>
              <w:t xml:space="preserve">המשרד </w:t>
            </w:r>
            <w:r w:rsidR="002670E2">
              <w:rPr>
                <w:rFonts w:cs="Arial" w:hint="cs"/>
                <w:b/>
                <w:sz w:val="22"/>
                <w:szCs w:val="22"/>
                <w:rtl/>
              </w:rPr>
              <w:t>יזם את התכנית ופנה לעמותה, ו</w:t>
            </w:r>
            <w:r w:rsidR="00F24CE9" w:rsidRPr="00280054">
              <w:rPr>
                <w:rFonts w:cs="Arial" w:hint="cs"/>
                <w:b/>
                <w:sz w:val="22"/>
                <w:szCs w:val="22"/>
                <w:rtl/>
              </w:rPr>
              <w:t xml:space="preserve">מהווה </w:t>
            </w:r>
            <w:r w:rsidR="00F43138" w:rsidRPr="00280054">
              <w:rPr>
                <w:rFonts w:cs="Arial" w:hint="cs"/>
                <w:b/>
                <w:sz w:val="22"/>
                <w:szCs w:val="22"/>
                <w:rtl/>
              </w:rPr>
              <w:t xml:space="preserve">שותף </w:t>
            </w:r>
            <w:r w:rsidR="002670E2">
              <w:rPr>
                <w:rFonts w:cs="Arial" w:hint="cs"/>
                <w:b/>
                <w:sz w:val="22"/>
                <w:szCs w:val="22"/>
                <w:rtl/>
              </w:rPr>
              <w:t>לתכנון ה</w:t>
            </w:r>
            <w:r w:rsidR="00F24CE9" w:rsidRPr="00280054">
              <w:rPr>
                <w:rFonts w:cs="Arial" w:hint="cs"/>
                <w:b/>
                <w:sz w:val="22"/>
                <w:szCs w:val="22"/>
                <w:rtl/>
              </w:rPr>
              <w:t>מיזם בכל שלביו</w:t>
            </w:r>
            <w:r w:rsidR="00F43138" w:rsidRPr="00280054">
              <w:rPr>
                <w:rFonts w:cs="Arial" w:hint="cs"/>
                <w:b/>
                <w:sz w:val="22"/>
                <w:szCs w:val="22"/>
                <w:rtl/>
              </w:rPr>
              <w:t>.</w:t>
            </w:r>
            <w:r w:rsidR="003B1369" w:rsidRPr="00280054">
              <w:rPr>
                <w:rFonts w:cs="Arial" w:hint="cs"/>
                <w:b/>
                <w:sz w:val="22"/>
                <w:szCs w:val="22"/>
                <w:rtl/>
              </w:rPr>
              <w:t xml:space="preserve"> המשרד </w:t>
            </w:r>
            <w:r w:rsidR="00942E19" w:rsidRPr="00280054">
              <w:rPr>
                <w:rFonts w:cs="Arial" w:hint="cs"/>
                <w:b/>
                <w:sz w:val="22"/>
                <w:szCs w:val="22"/>
                <w:rtl/>
              </w:rPr>
              <w:t>ייק</w:t>
            </w:r>
            <w:r w:rsidR="00942E19" w:rsidRPr="00280054">
              <w:rPr>
                <w:rFonts w:cs="Arial" w:hint="eastAsia"/>
                <w:b/>
                <w:sz w:val="22"/>
                <w:szCs w:val="22"/>
                <w:rtl/>
              </w:rPr>
              <w:t>ח</w:t>
            </w:r>
            <w:r w:rsidR="003B1369" w:rsidRPr="00280054">
              <w:rPr>
                <w:rFonts w:cs="Arial" w:hint="cs"/>
                <w:b/>
                <w:sz w:val="22"/>
                <w:szCs w:val="22"/>
                <w:rtl/>
              </w:rPr>
              <w:t xml:space="preserve"> חלק מלא בליווי, פיקוח, מדידה וכן לקיחת חלק בלתי נפרד בקבלת ההחלטות בתוכנית:</w:t>
            </w:r>
          </w:p>
          <w:p w14:paraId="09B18FE8" w14:textId="0785B904" w:rsidR="00955F25" w:rsidRPr="00280054" w:rsidRDefault="003B1369" w:rsidP="002D2FE6">
            <w:pPr>
              <w:pStyle w:val="af2"/>
              <w:numPr>
                <w:ilvl w:val="0"/>
                <w:numId w:val="24"/>
              </w:numPr>
              <w:spacing w:before="120"/>
              <w:jc w:val="both"/>
              <w:rPr>
                <w:rFonts w:cs="Arial"/>
                <w:b/>
                <w:sz w:val="22"/>
                <w:szCs w:val="22"/>
                <w:rtl/>
              </w:rPr>
            </w:pPr>
            <w:r w:rsidRPr="00280054">
              <w:rPr>
                <w:rFonts w:cs="Arial" w:hint="cs"/>
                <w:b/>
                <w:sz w:val="22"/>
                <w:szCs w:val="22"/>
                <w:rtl/>
              </w:rPr>
              <w:t xml:space="preserve">במסגרת המיזם </w:t>
            </w:r>
            <w:r w:rsidR="00D12216" w:rsidRPr="00280054">
              <w:rPr>
                <w:rFonts w:cs="Arial" w:hint="cs"/>
                <w:b/>
                <w:sz w:val="22"/>
                <w:szCs w:val="22"/>
                <w:rtl/>
              </w:rPr>
              <w:t>תוקם ועדה משותפת</w:t>
            </w:r>
            <w:r w:rsidRPr="00280054">
              <w:rPr>
                <w:rFonts w:cs="Arial" w:hint="cs"/>
                <w:b/>
                <w:sz w:val="22"/>
                <w:szCs w:val="22"/>
                <w:rtl/>
              </w:rPr>
              <w:t xml:space="preserve"> המורכב</w:t>
            </w:r>
            <w:r w:rsidR="003A1C68">
              <w:rPr>
                <w:rFonts w:cs="Arial" w:hint="cs"/>
                <w:b/>
                <w:sz w:val="22"/>
                <w:szCs w:val="22"/>
                <w:rtl/>
              </w:rPr>
              <w:t>ת</w:t>
            </w:r>
            <w:r w:rsidRPr="00280054">
              <w:rPr>
                <w:rFonts w:cs="Arial" w:hint="cs"/>
                <w:b/>
                <w:sz w:val="22"/>
                <w:szCs w:val="22"/>
                <w:rtl/>
              </w:rPr>
              <w:t xml:space="preserve"> מנציגי </w:t>
            </w:r>
            <w:r w:rsidR="00100F2C">
              <w:rPr>
                <w:rFonts w:cs="Arial" w:hint="cs"/>
                <w:b/>
                <w:sz w:val="22"/>
                <w:szCs w:val="22"/>
                <w:rtl/>
              </w:rPr>
              <w:t>המרכז לחינוך סייבר, גוגל</w:t>
            </w:r>
            <w:r w:rsidRPr="00280054">
              <w:rPr>
                <w:rFonts w:cs="Arial" w:hint="cs"/>
                <w:b/>
                <w:sz w:val="22"/>
                <w:szCs w:val="22"/>
                <w:rtl/>
              </w:rPr>
              <w:t xml:space="preserve"> ונציגי משרד החדשנות</w:t>
            </w:r>
            <w:r w:rsidR="003A1C68">
              <w:rPr>
                <w:rFonts w:cs="Arial" w:hint="cs"/>
                <w:b/>
                <w:sz w:val="22"/>
                <w:szCs w:val="22"/>
                <w:rtl/>
              </w:rPr>
              <w:t>,</w:t>
            </w:r>
            <w:r w:rsidRPr="00280054">
              <w:rPr>
                <w:rFonts w:cs="Arial" w:hint="cs"/>
                <w:b/>
                <w:sz w:val="22"/>
                <w:szCs w:val="22"/>
                <w:rtl/>
              </w:rPr>
              <w:t xml:space="preserve"> </w:t>
            </w:r>
            <w:r w:rsidR="003A1C68">
              <w:rPr>
                <w:rFonts w:cs="Arial" w:hint="cs"/>
                <w:b/>
                <w:sz w:val="22"/>
                <w:szCs w:val="22"/>
                <w:rtl/>
              </w:rPr>
              <w:t>ה</w:t>
            </w:r>
            <w:r w:rsidRPr="00280054">
              <w:rPr>
                <w:rFonts w:cs="Arial" w:hint="cs"/>
                <w:b/>
                <w:sz w:val="22"/>
                <w:szCs w:val="22"/>
                <w:rtl/>
              </w:rPr>
              <w:t>מדע ו</w:t>
            </w:r>
            <w:r w:rsidR="003A1C68">
              <w:rPr>
                <w:rFonts w:cs="Arial" w:hint="cs"/>
                <w:b/>
                <w:sz w:val="22"/>
                <w:szCs w:val="22"/>
                <w:rtl/>
              </w:rPr>
              <w:t>ה</w:t>
            </w:r>
            <w:r w:rsidRPr="00280054">
              <w:rPr>
                <w:rFonts w:cs="Arial" w:hint="cs"/>
                <w:b/>
                <w:sz w:val="22"/>
                <w:szCs w:val="22"/>
                <w:rtl/>
              </w:rPr>
              <w:t>טכנולוגיה</w:t>
            </w:r>
            <w:r w:rsidR="001D668B">
              <w:rPr>
                <w:rFonts w:cs="Arial" w:hint="cs"/>
                <w:b/>
                <w:sz w:val="22"/>
                <w:szCs w:val="22"/>
                <w:rtl/>
              </w:rPr>
              <w:t xml:space="preserve"> - </w:t>
            </w:r>
            <w:r w:rsidR="00955F25" w:rsidRPr="00280054">
              <w:rPr>
                <w:rFonts w:cs="Arial"/>
                <w:b/>
                <w:sz w:val="22"/>
                <w:szCs w:val="22"/>
                <w:rtl/>
              </w:rPr>
              <w:t>לצורך ביצוע המיזם וניהולו ה</w:t>
            </w:r>
            <w:r w:rsidR="001D668B">
              <w:rPr>
                <w:rFonts w:cs="Arial" w:hint="cs"/>
                <w:b/>
                <w:sz w:val="22"/>
                <w:szCs w:val="22"/>
                <w:rtl/>
              </w:rPr>
              <w:t>מ</w:t>
            </w:r>
            <w:r w:rsidR="00955F25" w:rsidRPr="00280054">
              <w:rPr>
                <w:rFonts w:cs="Arial"/>
                <w:b/>
                <w:sz w:val="22"/>
                <w:szCs w:val="22"/>
                <w:rtl/>
              </w:rPr>
              <w:t xml:space="preserve">שותף, יקימו המזמין והספק ועדה משותפת, בת 5 חברים, כאשר יו"ר הוועדה יהיה נציג המזמין, ומבין חבריה יהיו 2 נציגים של הספק ו-2 נציגים של המזמין. </w:t>
            </w:r>
          </w:p>
          <w:p w14:paraId="7BEA5CF8" w14:textId="587214A7" w:rsidR="00955F25" w:rsidRPr="00280054" w:rsidRDefault="00955F25" w:rsidP="002D2FE6">
            <w:pPr>
              <w:pStyle w:val="af2"/>
              <w:numPr>
                <w:ilvl w:val="0"/>
                <w:numId w:val="24"/>
              </w:numPr>
              <w:spacing w:before="120"/>
              <w:jc w:val="both"/>
              <w:rPr>
                <w:rFonts w:cs="Arial"/>
                <w:b/>
                <w:sz w:val="22"/>
                <w:szCs w:val="22"/>
                <w:rtl/>
              </w:rPr>
            </w:pPr>
            <w:r w:rsidRPr="00280054">
              <w:rPr>
                <w:rFonts w:cs="Arial" w:hint="cs"/>
                <w:b/>
                <w:sz w:val="22"/>
                <w:szCs w:val="22"/>
                <w:rtl/>
              </w:rPr>
              <w:t>הוועדה תתכנס אחת לרבעון</w:t>
            </w:r>
            <w:r w:rsidR="003B1369" w:rsidRPr="00280054">
              <w:rPr>
                <w:rFonts w:cs="Arial" w:hint="cs"/>
                <w:b/>
                <w:sz w:val="22"/>
                <w:szCs w:val="22"/>
                <w:rtl/>
              </w:rPr>
              <w:t xml:space="preserve"> לעדכון סטטוס על הפרויקט, למידת תובנות ומסקנות</w:t>
            </w:r>
            <w:r w:rsidR="008340B8">
              <w:rPr>
                <w:rFonts w:cs="Arial" w:hint="cs"/>
                <w:b/>
                <w:sz w:val="22"/>
                <w:szCs w:val="22"/>
                <w:rtl/>
              </w:rPr>
              <w:t xml:space="preserve"> ו</w:t>
            </w:r>
            <w:r w:rsidR="003B1369" w:rsidRPr="00280054">
              <w:rPr>
                <w:rFonts w:cs="Arial" w:hint="cs"/>
                <w:b/>
                <w:sz w:val="22"/>
                <w:szCs w:val="22"/>
                <w:rtl/>
              </w:rPr>
              <w:t>חשיבה קדימה ל</w:t>
            </w:r>
            <w:r w:rsidR="00817F8D" w:rsidRPr="00280054">
              <w:rPr>
                <w:rFonts w:cs="Arial" w:hint="cs"/>
                <w:b/>
                <w:sz w:val="22"/>
                <w:szCs w:val="22"/>
                <w:rtl/>
              </w:rPr>
              <w:t xml:space="preserve">המשך </w:t>
            </w:r>
            <w:r w:rsidR="003B1369" w:rsidRPr="00280054">
              <w:rPr>
                <w:rFonts w:cs="Arial" w:hint="cs"/>
                <w:b/>
                <w:sz w:val="22"/>
                <w:szCs w:val="22"/>
                <w:rtl/>
              </w:rPr>
              <w:t>פרויקט</w:t>
            </w:r>
            <w:r w:rsidR="00817F8D" w:rsidRPr="00280054">
              <w:rPr>
                <w:rFonts w:cs="Arial" w:hint="cs"/>
                <w:b/>
                <w:sz w:val="22"/>
                <w:szCs w:val="22"/>
                <w:rtl/>
              </w:rPr>
              <w:t>.</w:t>
            </w:r>
            <w:r w:rsidRPr="00280054">
              <w:rPr>
                <w:rFonts w:cs="Arial"/>
                <w:b/>
                <w:sz w:val="22"/>
                <w:szCs w:val="22"/>
                <w:rtl/>
              </w:rPr>
              <w:t xml:space="preserve"> אחת לרבעון יעביר הספק ל</w:t>
            </w:r>
            <w:r w:rsidRPr="00280054">
              <w:rPr>
                <w:rFonts w:cs="Arial" w:hint="cs"/>
                <w:b/>
                <w:sz w:val="22"/>
                <w:szCs w:val="22"/>
                <w:rtl/>
              </w:rPr>
              <w:t>ו</w:t>
            </w:r>
            <w:r w:rsidRPr="00280054">
              <w:rPr>
                <w:rFonts w:cs="Arial"/>
                <w:b/>
                <w:sz w:val="22"/>
                <w:szCs w:val="22"/>
                <w:rtl/>
              </w:rPr>
              <w:t xml:space="preserve">ועדה המשותפת את הדוחות המרכזים בעניין התקדמות המיזם, כמפורט להלן: </w:t>
            </w:r>
          </w:p>
          <w:p w14:paraId="68FD7DF1" w14:textId="77777777" w:rsidR="00955F25" w:rsidRPr="00280054" w:rsidRDefault="00955F25" w:rsidP="002D2FE6">
            <w:pPr>
              <w:pStyle w:val="af2"/>
              <w:numPr>
                <w:ilvl w:val="1"/>
                <w:numId w:val="24"/>
              </w:numPr>
              <w:jc w:val="both"/>
              <w:rPr>
                <w:rFonts w:cs="Arial"/>
                <w:b/>
                <w:sz w:val="22"/>
                <w:szCs w:val="22"/>
                <w:rtl/>
              </w:rPr>
            </w:pPr>
            <w:r w:rsidRPr="00280054">
              <w:rPr>
                <w:rFonts w:cs="Arial"/>
                <w:b/>
                <w:sz w:val="22"/>
                <w:szCs w:val="22"/>
                <w:rtl/>
              </w:rPr>
              <w:t xml:space="preserve">דו"ח מרכז ביחס לפעולות שנעשו במיזם, אל מול לוחות הזמנים שהוגדרו. </w:t>
            </w:r>
          </w:p>
          <w:p w14:paraId="5FD57D76" w14:textId="77777777" w:rsidR="00955F25" w:rsidRPr="00280054" w:rsidRDefault="00955F25" w:rsidP="002D2FE6">
            <w:pPr>
              <w:pStyle w:val="af2"/>
              <w:numPr>
                <w:ilvl w:val="1"/>
                <w:numId w:val="24"/>
              </w:numPr>
              <w:jc w:val="both"/>
              <w:rPr>
                <w:rFonts w:cs="Arial"/>
                <w:b/>
                <w:sz w:val="22"/>
                <w:szCs w:val="22"/>
                <w:rtl/>
              </w:rPr>
            </w:pPr>
            <w:r w:rsidRPr="00280054">
              <w:rPr>
                <w:rFonts w:cs="Arial"/>
                <w:b/>
                <w:sz w:val="22"/>
                <w:szCs w:val="22"/>
                <w:rtl/>
              </w:rPr>
              <w:t xml:space="preserve">המלצות לגבי המשך הפעילות של המיזם. </w:t>
            </w:r>
          </w:p>
          <w:p w14:paraId="1C3AFBD3" w14:textId="77777777" w:rsidR="00817F8D" w:rsidRPr="00280054" w:rsidRDefault="00955F25" w:rsidP="002D2FE6">
            <w:pPr>
              <w:pStyle w:val="af2"/>
              <w:numPr>
                <w:ilvl w:val="1"/>
                <w:numId w:val="24"/>
              </w:numPr>
              <w:jc w:val="both"/>
              <w:rPr>
                <w:rFonts w:cs="Arial"/>
                <w:b/>
                <w:sz w:val="22"/>
                <w:szCs w:val="22"/>
              </w:rPr>
            </w:pPr>
            <w:r w:rsidRPr="00280054">
              <w:rPr>
                <w:rFonts w:cs="Arial"/>
                <w:b/>
                <w:sz w:val="22"/>
                <w:szCs w:val="22"/>
                <w:rtl/>
              </w:rPr>
              <w:t>אירועים חריגים שהתרחשו בתקופה.</w:t>
            </w:r>
          </w:p>
          <w:p w14:paraId="1DDB8CF8" w14:textId="3BE65933" w:rsidR="00955F25" w:rsidRPr="00280054" w:rsidRDefault="00955F25" w:rsidP="002D2FE6">
            <w:pPr>
              <w:pStyle w:val="af2"/>
              <w:numPr>
                <w:ilvl w:val="0"/>
                <w:numId w:val="24"/>
              </w:numPr>
              <w:spacing w:before="120"/>
              <w:jc w:val="both"/>
              <w:rPr>
                <w:rFonts w:cs="Arial"/>
                <w:b/>
                <w:sz w:val="22"/>
                <w:szCs w:val="22"/>
                <w:rtl/>
              </w:rPr>
            </w:pPr>
            <w:r w:rsidRPr="00280054">
              <w:rPr>
                <w:rFonts w:cs="Arial" w:hint="cs"/>
                <w:b/>
                <w:sz w:val="22"/>
                <w:szCs w:val="22"/>
                <w:rtl/>
              </w:rPr>
              <w:t>הוועדה ת</w:t>
            </w:r>
            <w:r w:rsidR="00817F8D" w:rsidRPr="00280054">
              <w:rPr>
                <w:rFonts w:cs="Arial" w:hint="cs"/>
                <w:b/>
                <w:sz w:val="22"/>
                <w:szCs w:val="22"/>
                <w:rtl/>
              </w:rPr>
              <w:t>היה הגוף הבלעדי לקביעת החלטות בכל הנוגע לפרויקט, ולא יהיה ניתן להתקדם/</w:t>
            </w:r>
            <w:r w:rsidR="00AD3A42">
              <w:rPr>
                <w:rFonts w:cs="Arial" w:hint="cs"/>
                <w:b/>
                <w:sz w:val="22"/>
                <w:szCs w:val="22"/>
                <w:rtl/>
              </w:rPr>
              <w:t xml:space="preserve"> </w:t>
            </w:r>
            <w:r w:rsidR="00817F8D" w:rsidRPr="00280054">
              <w:rPr>
                <w:rFonts w:cs="Arial" w:hint="cs"/>
                <w:b/>
                <w:sz w:val="22"/>
                <w:szCs w:val="22"/>
                <w:rtl/>
              </w:rPr>
              <w:t>לשנות/</w:t>
            </w:r>
            <w:r w:rsidR="00AD3A42">
              <w:rPr>
                <w:rFonts w:cs="Arial" w:hint="cs"/>
                <w:b/>
                <w:sz w:val="22"/>
                <w:szCs w:val="22"/>
                <w:rtl/>
              </w:rPr>
              <w:t xml:space="preserve"> </w:t>
            </w:r>
            <w:r w:rsidR="00817F8D" w:rsidRPr="00280054">
              <w:rPr>
                <w:rFonts w:cs="Arial" w:hint="cs"/>
                <w:b/>
                <w:sz w:val="22"/>
                <w:szCs w:val="22"/>
                <w:rtl/>
              </w:rPr>
              <w:t>לעדכן ללא אישור הוועד</w:t>
            </w:r>
            <w:r w:rsidRPr="00280054">
              <w:rPr>
                <w:rFonts w:cs="Arial" w:hint="cs"/>
                <w:b/>
                <w:sz w:val="22"/>
                <w:szCs w:val="22"/>
                <w:rtl/>
              </w:rPr>
              <w:t>ה</w:t>
            </w:r>
            <w:r w:rsidR="00817F8D" w:rsidRPr="00280054">
              <w:rPr>
                <w:rFonts w:cs="Arial" w:hint="cs"/>
                <w:b/>
                <w:sz w:val="22"/>
                <w:szCs w:val="22"/>
                <w:rtl/>
              </w:rPr>
              <w:t>.</w:t>
            </w:r>
          </w:p>
          <w:p w14:paraId="0ABBCC3B" w14:textId="574DDFA6" w:rsidR="00817F8D" w:rsidRPr="00280054" w:rsidRDefault="00817F8D" w:rsidP="002D2FE6">
            <w:pPr>
              <w:pStyle w:val="af2"/>
              <w:numPr>
                <w:ilvl w:val="0"/>
                <w:numId w:val="24"/>
              </w:numPr>
              <w:spacing w:before="120"/>
              <w:jc w:val="both"/>
              <w:rPr>
                <w:rFonts w:cs="Arial"/>
                <w:b/>
                <w:sz w:val="22"/>
                <w:szCs w:val="22"/>
              </w:rPr>
            </w:pPr>
            <w:r w:rsidRPr="00280054">
              <w:rPr>
                <w:rFonts w:cs="Arial" w:hint="cs"/>
                <w:b/>
                <w:sz w:val="22"/>
                <w:szCs w:val="22"/>
                <w:rtl/>
              </w:rPr>
              <w:t xml:space="preserve">המשרד ילווה ויפקח על הפעילות ויהיה בקשר רציף עם מנהל התוכנית מטעם </w:t>
            </w:r>
            <w:r w:rsidR="003B70D9">
              <w:rPr>
                <w:rFonts w:cs="Arial" w:hint="cs"/>
                <w:b/>
                <w:sz w:val="22"/>
                <w:szCs w:val="22"/>
                <w:rtl/>
              </w:rPr>
              <w:t xml:space="preserve">עמותת </w:t>
            </w:r>
            <w:r w:rsidR="00FA7BEE">
              <w:rPr>
                <w:rFonts w:cs="Arial" w:hint="cs"/>
                <w:b/>
                <w:sz w:val="22"/>
                <w:szCs w:val="22"/>
                <w:rtl/>
              </w:rPr>
              <w:t xml:space="preserve">מתן משקיעים </w:t>
            </w:r>
            <w:r w:rsidR="003B70D9">
              <w:rPr>
                <w:rFonts w:cs="Arial" w:hint="cs"/>
                <w:b/>
                <w:sz w:val="22"/>
                <w:szCs w:val="22"/>
                <w:rtl/>
              </w:rPr>
              <w:t xml:space="preserve">בקהילה </w:t>
            </w:r>
            <w:r w:rsidRPr="00280054">
              <w:rPr>
                <w:rFonts w:cs="Arial" w:hint="cs"/>
                <w:b/>
                <w:sz w:val="22"/>
                <w:szCs w:val="22"/>
                <w:rtl/>
              </w:rPr>
              <w:t>לצורך עדכון בתהליכי עבודה, התקדמות, אתגרים/</w:t>
            </w:r>
            <w:r w:rsidR="00AD3A42">
              <w:rPr>
                <w:rFonts w:cs="Arial" w:hint="cs"/>
                <w:b/>
                <w:sz w:val="22"/>
                <w:szCs w:val="22"/>
                <w:rtl/>
              </w:rPr>
              <w:t xml:space="preserve"> </w:t>
            </w:r>
            <w:r w:rsidRPr="00280054">
              <w:rPr>
                <w:rFonts w:cs="Arial" w:hint="cs"/>
                <w:b/>
                <w:sz w:val="22"/>
                <w:szCs w:val="22"/>
                <w:rtl/>
              </w:rPr>
              <w:t xml:space="preserve">הצלחות התוכנית, וכן יהווה יועץ במידת הצורך בהתלבטויות והמלצות בנוגע למיזם. </w:t>
            </w:r>
          </w:p>
          <w:p w14:paraId="6196A782" w14:textId="11DDF113" w:rsidR="009E6E59" w:rsidRPr="00280054" w:rsidRDefault="00817F8D" w:rsidP="002D2FE6">
            <w:pPr>
              <w:pStyle w:val="af2"/>
              <w:numPr>
                <w:ilvl w:val="0"/>
                <w:numId w:val="24"/>
              </w:numPr>
              <w:spacing w:before="120"/>
              <w:jc w:val="both"/>
              <w:rPr>
                <w:rFonts w:cs="Arial"/>
                <w:b/>
                <w:sz w:val="22"/>
                <w:szCs w:val="22"/>
              </w:rPr>
            </w:pPr>
            <w:r w:rsidRPr="00280054">
              <w:rPr>
                <w:rFonts w:cs="Arial" w:hint="cs"/>
                <w:b/>
                <w:sz w:val="22"/>
                <w:szCs w:val="22"/>
                <w:rtl/>
              </w:rPr>
              <w:t xml:space="preserve">המשרד הינו שותף בקביעת המדדים והיעדים של המיזם וכן בניתוח התוצאות </w:t>
            </w:r>
            <w:r w:rsidR="002670E2">
              <w:rPr>
                <w:rFonts w:cs="Arial" w:hint="cs"/>
                <w:b/>
                <w:sz w:val="22"/>
                <w:szCs w:val="22"/>
                <w:rtl/>
              </w:rPr>
              <w:t xml:space="preserve">והסקת המסקנות </w:t>
            </w:r>
            <w:r w:rsidRPr="00280054">
              <w:rPr>
                <w:rFonts w:cs="Arial" w:hint="cs"/>
                <w:b/>
                <w:sz w:val="22"/>
                <w:szCs w:val="22"/>
                <w:rtl/>
              </w:rPr>
              <w:t xml:space="preserve">בהתאם. </w:t>
            </w:r>
          </w:p>
          <w:p w14:paraId="6BA50948" w14:textId="04E55A31" w:rsidR="00BD43A1" w:rsidRPr="00280054" w:rsidRDefault="003B1369" w:rsidP="002D2FE6">
            <w:pPr>
              <w:pStyle w:val="af2"/>
              <w:numPr>
                <w:ilvl w:val="0"/>
                <w:numId w:val="24"/>
              </w:numPr>
              <w:spacing w:before="120"/>
              <w:jc w:val="both"/>
              <w:rPr>
                <w:rFonts w:cs="Arial"/>
                <w:b/>
                <w:sz w:val="22"/>
                <w:szCs w:val="22"/>
                <w:rtl/>
              </w:rPr>
            </w:pPr>
            <w:r w:rsidRPr="00280054">
              <w:rPr>
                <w:rFonts w:cs="Arial" w:hint="cs"/>
                <w:b/>
                <w:sz w:val="22"/>
                <w:szCs w:val="22"/>
                <w:rtl/>
              </w:rPr>
              <w:lastRenderedPageBreak/>
              <w:t>המשרד יהיה ראשי לבקר בכל עת במסגרת זמני פעילות המיזם בשטח, לשוחח עם תלמידים ומורים המשתתפים בתוכני</w:t>
            </w:r>
            <w:r w:rsidR="002D2FE6">
              <w:rPr>
                <w:rFonts w:cs="Arial" w:hint="cs"/>
                <w:b/>
                <w:sz w:val="22"/>
                <w:szCs w:val="22"/>
                <w:rtl/>
              </w:rPr>
              <w:t>ת</w:t>
            </w:r>
            <w:r w:rsidRPr="00280054">
              <w:rPr>
                <w:rFonts w:cs="Arial" w:hint="cs"/>
                <w:b/>
                <w:sz w:val="22"/>
                <w:szCs w:val="22"/>
                <w:rtl/>
              </w:rPr>
              <w:t xml:space="preserve"> ולבצע מדידה ובקרה באופן עצמאי. </w:t>
            </w:r>
          </w:p>
        </w:tc>
      </w:tr>
      <w:tr w:rsidR="00280054" w:rsidRPr="00280054" w14:paraId="4823ECBE" w14:textId="77777777" w:rsidTr="7F4054D0">
        <w:tc>
          <w:tcPr>
            <w:tcW w:w="9146" w:type="dxa"/>
            <w:shd w:val="clear" w:color="auto" w:fill="auto"/>
          </w:tcPr>
          <w:p w14:paraId="7FEC0E0B" w14:textId="77777777" w:rsidR="00667EB2" w:rsidRDefault="000E7E68" w:rsidP="00667EB2">
            <w:pPr>
              <w:pStyle w:val="5"/>
              <w:rPr>
                <w:b/>
                <w:bCs w:val="0"/>
                <w:rtl/>
              </w:rPr>
            </w:pPr>
            <w:r w:rsidRPr="00280054">
              <w:rPr>
                <w:rFonts w:hint="eastAsia"/>
                <w:rtl/>
              </w:rPr>
              <w:lastRenderedPageBreak/>
              <w:t>יש</w:t>
            </w:r>
            <w:r w:rsidRPr="00280054">
              <w:rPr>
                <w:rtl/>
              </w:rPr>
              <w:t xml:space="preserve"> </w:t>
            </w:r>
            <w:r w:rsidRPr="00280054">
              <w:rPr>
                <w:rFonts w:hint="eastAsia"/>
                <w:rtl/>
              </w:rPr>
              <w:t>להסביר</w:t>
            </w:r>
            <w:r w:rsidRPr="00280054">
              <w:rPr>
                <w:rtl/>
              </w:rPr>
              <w:t xml:space="preserve"> </w:t>
            </w:r>
            <w:r w:rsidRPr="00280054">
              <w:rPr>
                <w:rFonts w:hint="eastAsia"/>
                <w:rtl/>
              </w:rPr>
              <w:t>מדוע</w:t>
            </w:r>
            <w:r w:rsidRPr="00280054">
              <w:rPr>
                <w:rtl/>
              </w:rPr>
              <w:t xml:space="preserve"> </w:t>
            </w:r>
            <w:r w:rsidRPr="00280054">
              <w:rPr>
                <w:rFonts w:hint="eastAsia"/>
                <w:rtl/>
              </w:rPr>
              <w:t>קיים</w:t>
            </w:r>
            <w:r w:rsidRPr="00280054">
              <w:rPr>
                <w:rtl/>
              </w:rPr>
              <w:t xml:space="preserve"> </w:t>
            </w:r>
            <w:r w:rsidRPr="00280054">
              <w:rPr>
                <w:rFonts w:hint="eastAsia"/>
                <w:rtl/>
              </w:rPr>
              <w:t>ערך</w:t>
            </w:r>
            <w:r w:rsidRPr="00280054">
              <w:rPr>
                <w:rtl/>
              </w:rPr>
              <w:t xml:space="preserve"> </w:t>
            </w:r>
            <w:r w:rsidRPr="00280054">
              <w:rPr>
                <w:rFonts w:hint="eastAsia"/>
                <w:rtl/>
              </w:rPr>
              <w:t>מוסף</w:t>
            </w:r>
            <w:r w:rsidRPr="00280054">
              <w:rPr>
                <w:rtl/>
              </w:rPr>
              <w:t xml:space="preserve"> </w:t>
            </w:r>
            <w:r w:rsidRPr="00280054">
              <w:rPr>
                <w:rFonts w:hint="eastAsia"/>
                <w:rtl/>
              </w:rPr>
              <w:t>בעריכת</w:t>
            </w:r>
            <w:r w:rsidRPr="00280054">
              <w:rPr>
                <w:rtl/>
              </w:rPr>
              <w:t xml:space="preserve"> </w:t>
            </w:r>
            <w:r w:rsidRPr="00280054">
              <w:rPr>
                <w:rFonts w:hint="eastAsia"/>
                <w:rtl/>
              </w:rPr>
              <w:t>המיזם</w:t>
            </w:r>
            <w:r w:rsidRPr="00280054">
              <w:rPr>
                <w:rtl/>
              </w:rPr>
              <w:t xml:space="preserve"> </w:t>
            </w:r>
            <w:r w:rsidRPr="00362557">
              <w:rPr>
                <w:rFonts w:hint="eastAsia"/>
                <w:rtl/>
              </w:rPr>
              <w:t>ללא</w:t>
            </w:r>
            <w:r w:rsidRPr="00362557">
              <w:rPr>
                <w:rtl/>
              </w:rPr>
              <w:t xml:space="preserve"> </w:t>
            </w:r>
            <w:r w:rsidRPr="00362557">
              <w:rPr>
                <w:rFonts w:hint="eastAsia"/>
                <w:rtl/>
              </w:rPr>
              <w:t>כוונת</w:t>
            </w:r>
            <w:r w:rsidRPr="00362557">
              <w:rPr>
                <w:rtl/>
              </w:rPr>
              <w:t xml:space="preserve"> </w:t>
            </w:r>
            <w:r w:rsidRPr="00362557">
              <w:rPr>
                <w:rFonts w:hint="eastAsia"/>
                <w:rtl/>
              </w:rPr>
              <w:t>רווח</w:t>
            </w:r>
            <w:r w:rsidRPr="00280054">
              <w:rPr>
                <w:rtl/>
              </w:rPr>
              <w:t xml:space="preserve"> </w:t>
            </w:r>
            <w:r w:rsidRPr="00280054">
              <w:rPr>
                <w:rFonts w:hint="eastAsia"/>
                <w:rtl/>
              </w:rPr>
              <w:t>על</w:t>
            </w:r>
            <w:r w:rsidRPr="00280054">
              <w:rPr>
                <w:rtl/>
              </w:rPr>
              <w:t xml:space="preserve"> </w:t>
            </w:r>
            <w:r w:rsidRPr="00280054">
              <w:rPr>
                <w:rFonts w:hint="eastAsia"/>
                <w:rtl/>
              </w:rPr>
              <w:t>פני</w:t>
            </w:r>
            <w:r w:rsidRPr="00280054">
              <w:rPr>
                <w:rtl/>
              </w:rPr>
              <w:t xml:space="preserve"> </w:t>
            </w:r>
            <w:r w:rsidRPr="00280054">
              <w:rPr>
                <w:rFonts w:hint="eastAsia"/>
                <w:rtl/>
              </w:rPr>
              <w:t>התקשרות</w:t>
            </w:r>
            <w:r w:rsidRPr="00280054">
              <w:rPr>
                <w:rtl/>
              </w:rPr>
              <w:t xml:space="preserve"> </w:t>
            </w:r>
            <w:r w:rsidRPr="00280054">
              <w:rPr>
                <w:rFonts w:hint="eastAsia"/>
                <w:rtl/>
              </w:rPr>
              <w:t>במכרז</w:t>
            </w:r>
            <w:r w:rsidR="00710F30" w:rsidRPr="00280054">
              <w:rPr>
                <w:rFonts w:hint="cs"/>
                <w:rtl/>
              </w:rPr>
              <w:t>:</w:t>
            </w:r>
            <w:r w:rsidR="00F43138" w:rsidRPr="00280054">
              <w:rPr>
                <w:rFonts w:hint="cs"/>
                <w:rtl/>
              </w:rPr>
              <w:t xml:space="preserve"> </w:t>
            </w:r>
            <w:r w:rsidR="00F43138" w:rsidRPr="00280054">
              <w:rPr>
                <w:rtl/>
              </w:rPr>
              <w:br/>
            </w:r>
            <w:r w:rsidR="00667EB2">
              <w:rPr>
                <w:rFonts w:hint="cs"/>
                <w:b/>
                <w:bCs w:val="0"/>
                <w:rtl/>
              </w:rPr>
              <w:t xml:space="preserve">המשרד מעוניין לצאת למהלך נרחב של הכשרת </w:t>
            </w:r>
            <w:r w:rsidR="00667EB2" w:rsidRPr="00667EB2">
              <w:rPr>
                <w:rFonts w:hint="cs"/>
              </w:rPr>
              <w:t>AI</w:t>
            </w:r>
            <w:r w:rsidR="00667EB2">
              <w:rPr>
                <w:rFonts w:hint="cs"/>
                <w:b/>
                <w:bCs w:val="0"/>
                <w:rtl/>
              </w:rPr>
              <w:t xml:space="preserve"> לילדי ישראל, במסגרתו כל ילדי ישראל יזכו ללמוד באופן חוויתי ומשמעותי את התחום. טרם היציאה למהלך ארצי נרחב, הוחלט לבחון במסגרת פיילוט את ההיתכנות והצורך בקורס שכזה, לצד הכנת חומרי לימוד ובחינתם בשטח, תוך ביצוע הערכה מעצבת לאורך כלל התכנית.</w:t>
            </w:r>
            <w:r w:rsidR="00A76A05" w:rsidRPr="002670E2">
              <w:rPr>
                <w:rFonts w:hint="cs"/>
                <w:b/>
                <w:bCs w:val="0"/>
                <w:rtl/>
              </w:rPr>
              <w:t xml:space="preserve"> </w:t>
            </w:r>
          </w:p>
          <w:p w14:paraId="08F207DA" w14:textId="30177F15" w:rsidR="00667EB2" w:rsidRPr="00667EB2" w:rsidRDefault="00667EB2" w:rsidP="00667EB2">
            <w:pPr>
              <w:pStyle w:val="5"/>
              <w:rPr>
                <w:b/>
                <w:bCs w:val="0"/>
                <w:rtl/>
              </w:rPr>
            </w:pPr>
            <w:r>
              <w:rPr>
                <w:rFonts w:hint="cs"/>
                <w:b/>
                <w:bCs w:val="0"/>
                <w:rtl/>
              </w:rPr>
              <w:t>בתום המיזם המשותף, ובהינתן הצלחת המיזם ורצון בהמשך הפעלת התכנית, יצא המשרד למכרז לנושא זה.</w:t>
            </w:r>
          </w:p>
        </w:tc>
      </w:tr>
      <w:tr w:rsidR="00280054" w:rsidRPr="00280054" w14:paraId="7D6C0445" w14:textId="77777777" w:rsidTr="7F4054D0">
        <w:tc>
          <w:tcPr>
            <w:tcW w:w="9146" w:type="dxa"/>
            <w:shd w:val="clear" w:color="auto" w:fill="auto"/>
          </w:tcPr>
          <w:p w14:paraId="3CC3213B" w14:textId="77777777" w:rsidR="006067E6" w:rsidRDefault="000E7E68" w:rsidP="006067E6">
            <w:pPr>
              <w:numPr>
                <w:ilvl w:val="1"/>
                <w:numId w:val="27"/>
              </w:numPr>
              <w:spacing w:line="276" w:lineRule="auto"/>
              <w:ind w:left="541"/>
              <w:rPr>
                <w:rFonts w:cs="Arial"/>
                <w:sz w:val="22"/>
                <w:szCs w:val="22"/>
              </w:rPr>
            </w:pPr>
            <w:r w:rsidRPr="00280054">
              <w:rPr>
                <w:rFonts w:asciiTheme="minorBidi" w:hAnsiTheme="minorBidi" w:cstheme="minorBidi" w:hint="eastAsia"/>
                <w:b/>
                <w:bCs/>
                <w:sz w:val="22"/>
                <w:szCs w:val="22"/>
                <w:rtl/>
              </w:rPr>
              <w:t>הוכחת</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המומחיות</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הייחודית</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של</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הספק</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בתחום</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וכי</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הוא</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פועל</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בתחום</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המיזם</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באופן</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שוטף</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אף</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קודם</w:t>
            </w:r>
            <w:r w:rsidRPr="00280054">
              <w:rPr>
                <w:rFonts w:asciiTheme="minorBidi" w:hAnsiTheme="minorBidi" w:cstheme="minorBidi"/>
                <w:b/>
                <w:bCs/>
                <w:sz w:val="22"/>
                <w:szCs w:val="22"/>
                <w:rtl/>
              </w:rPr>
              <w:t xml:space="preserve"> </w:t>
            </w:r>
            <w:r w:rsidRPr="00280054">
              <w:rPr>
                <w:rFonts w:asciiTheme="minorBidi" w:hAnsiTheme="minorBidi" w:cstheme="minorBidi" w:hint="eastAsia"/>
                <w:b/>
                <w:bCs/>
                <w:sz w:val="22"/>
                <w:szCs w:val="22"/>
                <w:rtl/>
              </w:rPr>
              <w:t>להתקשרות</w:t>
            </w:r>
            <w:r w:rsidR="00710F30" w:rsidRPr="00280054">
              <w:rPr>
                <w:rFonts w:asciiTheme="minorBidi" w:hAnsiTheme="minorBidi" w:cstheme="minorBidi"/>
                <w:b/>
                <w:bCs/>
                <w:sz w:val="22"/>
                <w:szCs w:val="22"/>
                <w:rtl/>
              </w:rPr>
              <w:t>:</w:t>
            </w:r>
            <w:r w:rsidR="00F43138" w:rsidRPr="00280054">
              <w:rPr>
                <w:rFonts w:asciiTheme="minorBidi" w:hAnsiTheme="minorBidi" w:cstheme="minorBidi"/>
                <w:b/>
                <w:bCs/>
                <w:sz w:val="22"/>
                <w:szCs w:val="22"/>
                <w:u w:val="single"/>
                <w:rtl/>
              </w:rPr>
              <w:br/>
            </w:r>
            <w:r w:rsidR="006067E6">
              <w:rPr>
                <w:rFonts w:hint="cs"/>
                <w:rtl/>
              </w:rPr>
              <w:t>מומחיות ייחודית של המרכז לחינוך סייבר בתחום החינוך הטכנולוגי - אין אף גוף בישראל כיום שיש לו את הידע והמומחיות בהעברת תכנים טכנולוגיים, בפרט ביחס ל-</w:t>
            </w:r>
            <w:r w:rsidR="006067E6">
              <w:t>AI</w:t>
            </w:r>
            <w:r w:rsidR="006067E6">
              <w:rPr>
                <w:rFonts w:hint="cs"/>
                <w:rtl/>
              </w:rPr>
              <w:t xml:space="preserve"> כמו המרכז לחינוך סייבר.</w:t>
            </w:r>
          </w:p>
          <w:p w14:paraId="24DEAE6D" w14:textId="77777777" w:rsidR="006067E6" w:rsidRDefault="006067E6" w:rsidP="006067E6">
            <w:pPr>
              <w:numPr>
                <w:ilvl w:val="1"/>
                <w:numId w:val="27"/>
              </w:numPr>
              <w:spacing w:line="276" w:lineRule="auto"/>
              <w:ind w:left="541"/>
            </w:pPr>
            <w:r>
              <w:rPr>
                <w:rFonts w:hint="cs"/>
                <w:rtl/>
              </w:rPr>
              <w:t xml:space="preserve">היקף הפעילות הקיים של המרכז בתחום כולל מגוון תכניות - גשרים, הלו טק, מגשימים </w:t>
            </w:r>
            <w:r>
              <w:t>AI</w:t>
            </w:r>
            <w:r>
              <w:rPr>
                <w:rFonts w:hint="cs"/>
                <w:rtl/>
              </w:rPr>
              <w:t xml:space="preserve">. היקף בני הנוער המשתתפים בשנה בתכניות אלו עומד על עשרות אלפים. </w:t>
            </w:r>
          </w:p>
          <w:p w14:paraId="0DD644D9" w14:textId="77777777" w:rsidR="006067E6" w:rsidRDefault="006067E6" w:rsidP="006067E6">
            <w:pPr>
              <w:numPr>
                <w:ilvl w:val="1"/>
                <w:numId w:val="27"/>
              </w:numPr>
              <w:spacing w:line="276" w:lineRule="auto"/>
              <w:ind w:left="541"/>
            </w:pPr>
            <w:r>
              <w:rPr>
                <w:rFonts w:hint="cs"/>
                <w:rtl/>
              </w:rPr>
              <w:t>ניסיון בעבודה עם מגוון משרדי הממשלה בפיתוח תכניות חינוכיות - משרד החינוך, יחידה 8200, מערך הסייבר, מערך הדיגיטל הלאומי.</w:t>
            </w:r>
          </w:p>
          <w:p w14:paraId="701BE39D" w14:textId="77777777" w:rsidR="006067E6" w:rsidRDefault="006067E6" w:rsidP="006067E6">
            <w:pPr>
              <w:numPr>
                <w:ilvl w:val="1"/>
                <w:numId w:val="27"/>
              </w:numPr>
              <w:spacing w:line="276" w:lineRule="auto"/>
              <w:ind w:left="541"/>
            </w:pPr>
            <w:r>
              <w:rPr>
                <w:rFonts w:hint="cs"/>
                <w:rtl/>
              </w:rPr>
              <w:t>חיבור בין תכנים הנלמדים בבית הספר לתכנים במסגרת השת"פ הנוכחי - למרכז לחינוך סייבר יש יכולת ייחודית לחבר בין התכנים שילמדו במסגרת שיתוף הפעולה הנדון, לבין התכנית הנלמדים בתחום ה-</w:t>
            </w:r>
            <w:r>
              <w:t>AI</w:t>
            </w:r>
            <w:r>
              <w:rPr>
                <w:rFonts w:hint="cs"/>
                <w:rtl/>
              </w:rPr>
              <w:t xml:space="preserve"> במערכת החינוך, לאור הפריסה הרחבה של המרכז וההיקף הרחב של תלמידים שנחשפים לתכנים שהוא מעביר.</w:t>
            </w:r>
          </w:p>
          <w:p w14:paraId="253E17DB" w14:textId="78F7F35F" w:rsidR="00710F30" w:rsidRPr="006067E6" w:rsidRDefault="00710F30" w:rsidP="00B60B6A">
            <w:pPr>
              <w:spacing w:before="120"/>
              <w:rPr>
                <w:rFonts w:asciiTheme="minorBidi" w:hAnsiTheme="minorBidi" w:cstheme="minorBidi"/>
                <w:b/>
                <w:bCs/>
                <w:sz w:val="22"/>
                <w:szCs w:val="22"/>
                <w:u w:val="single"/>
                <w:rtl/>
              </w:rPr>
            </w:pPr>
          </w:p>
          <w:p w14:paraId="5A25F670" w14:textId="77777777" w:rsidR="000E7E68" w:rsidRPr="00280054" w:rsidRDefault="000E7E68" w:rsidP="000E7E68">
            <w:pPr>
              <w:rPr>
                <w:rFonts w:asciiTheme="minorBidi" w:hAnsiTheme="minorBidi" w:cstheme="minorBidi"/>
                <w:b/>
                <w:bCs/>
                <w:sz w:val="22"/>
                <w:szCs w:val="22"/>
                <w:u w:val="single"/>
                <w:rtl/>
              </w:rPr>
            </w:pPr>
          </w:p>
        </w:tc>
      </w:tr>
      <w:tr w:rsidR="00280054" w:rsidRPr="00280054" w14:paraId="11DF6061" w14:textId="77777777" w:rsidTr="7F4054D0">
        <w:tc>
          <w:tcPr>
            <w:tcW w:w="9146" w:type="dxa"/>
            <w:shd w:val="clear" w:color="auto" w:fill="auto"/>
          </w:tcPr>
          <w:p w14:paraId="1D7E5068" w14:textId="4FC8C899" w:rsidR="000E7E68" w:rsidRPr="00B52754" w:rsidRDefault="000E7E68" w:rsidP="001E1E1E">
            <w:pPr>
              <w:pStyle w:val="5"/>
              <w:rPr>
                <w:u w:val="single"/>
                <w:rtl/>
              </w:rPr>
            </w:pPr>
            <w:r w:rsidRPr="00280054">
              <w:rPr>
                <w:rFonts w:hint="eastAsia"/>
                <w:rtl/>
              </w:rPr>
              <w:t>הוכחת</w:t>
            </w:r>
            <w:r w:rsidRPr="00280054">
              <w:rPr>
                <w:rtl/>
              </w:rPr>
              <w:t xml:space="preserve"> </w:t>
            </w:r>
            <w:r w:rsidR="00710F30" w:rsidRPr="00280054">
              <w:rPr>
                <w:rFonts w:hint="eastAsia"/>
                <w:rtl/>
              </w:rPr>
              <w:t>ה</w:t>
            </w:r>
            <w:r w:rsidRPr="00280054">
              <w:rPr>
                <w:rFonts w:hint="eastAsia"/>
                <w:rtl/>
              </w:rPr>
              <w:t>יתרון</w:t>
            </w:r>
            <w:r w:rsidRPr="00280054">
              <w:rPr>
                <w:rtl/>
              </w:rPr>
              <w:t xml:space="preserve"> </w:t>
            </w:r>
            <w:r w:rsidR="00710F30" w:rsidRPr="00280054">
              <w:rPr>
                <w:rFonts w:hint="eastAsia"/>
                <w:rtl/>
              </w:rPr>
              <w:t>ה</w:t>
            </w:r>
            <w:r w:rsidRPr="00280054">
              <w:rPr>
                <w:rFonts w:hint="eastAsia"/>
                <w:rtl/>
              </w:rPr>
              <w:t>כלכלי</w:t>
            </w:r>
            <w:r w:rsidRPr="00280054">
              <w:rPr>
                <w:rtl/>
              </w:rPr>
              <w:t xml:space="preserve"> </w:t>
            </w:r>
            <w:r w:rsidRPr="00280054">
              <w:rPr>
                <w:rFonts w:hint="eastAsia"/>
                <w:rtl/>
              </w:rPr>
              <w:t>בעריכת</w:t>
            </w:r>
            <w:r w:rsidRPr="00280054">
              <w:rPr>
                <w:rtl/>
              </w:rPr>
              <w:t xml:space="preserve"> </w:t>
            </w:r>
            <w:r w:rsidRPr="00280054">
              <w:rPr>
                <w:rFonts w:hint="eastAsia"/>
                <w:rtl/>
              </w:rPr>
              <w:t>ההתקשרות</w:t>
            </w:r>
            <w:r w:rsidRPr="00280054">
              <w:rPr>
                <w:rtl/>
              </w:rPr>
              <w:t xml:space="preserve"> </w:t>
            </w:r>
            <w:r w:rsidRPr="00280054">
              <w:rPr>
                <w:rFonts w:hint="eastAsia"/>
                <w:rtl/>
              </w:rPr>
              <w:t>כמיזם</w:t>
            </w:r>
            <w:r w:rsidRPr="00280054">
              <w:rPr>
                <w:rtl/>
              </w:rPr>
              <w:t xml:space="preserve"> </w:t>
            </w:r>
            <w:r w:rsidRPr="00280054">
              <w:rPr>
                <w:rFonts w:hint="eastAsia"/>
                <w:rtl/>
              </w:rPr>
              <w:t>משותף</w:t>
            </w:r>
            <w:r w:rsidRPr="00280054">
              <w:rPr>
                <w:rtl/>
              </w:rPr>
              <w:t xml:space="preserve">, </w:t>
            </w:r>
            <w:r w:rsidRPr="00280054">
              <w:rPr>
                <w:rFonts w:hint="eastAsia"/>
                <w:rtl/>
              </w:rPr>
              <w:t>וזאת</w:t>
            </w:r>
            <w:r w:rsidRPr="00280054">
              <w:rPr>
                <w:rtl/>
              </w:rPr>
              <w:t xml:space="preserve"> </w:t>
            </w:r>
            <w:r w:rsidRPr="00280054">
              <w:rPr>
                <w:rFonts w:hint="eastAsia"/>
                <w:rtl/>
              </w:rPr>
              <w:t>בשים</w:t>
            </w:r>
            <w:r w:rsidRPr="00280054">
              <w:rPr>
                <w:rtl/>
              </w:rPr>
              <w:t xml:space="preserve"> </w:t>
            </w:r>
            <w:r w:rsidRPr="00280054">
              <w:rPr>
                <w:rFonts w:hint="eastAsia"/>
                <w:rtl/>
              </w:rPr>
              <w:t>לב</w:t>
            </w:r>
            <w:r w:rsidRPr="00280054">
              <w:rPr>
                <w:rtl/>
              </w:rPr>
              <w:t xml:space="preserve"> </w:t>
            </w:r>
            <w:r w:rsidRPr="00280054">
              <w:rPr>
                <w:rFonts w:hint="eastAsia"/>
                <w:rtl/>
              </w:rPr>
              <w:t>להשתתפות</w:t>
            </w:r>
            <w:r w:rsidRPr="00280054">
              <w:rPr>
                <w:rtl/>
              </w:rPr>
              <w:t xml:space="preserve"> </w:t>
            </w:r>
            <w:r w:rsidRPr="00280054">
              <w:rPr>
                <w:rFonts w:hint="eastAsia"/>
                <w:rtl/>
              </w:rPr>
              <w:t>של</w:t>
            </w:r>
            <w:r w:rsidRPr="00280054">
              <w:rPr>
                <w:rtl/>
              </w:rPr>
              <w:t xml:space="preserve"> </w:t>
            </w:r>
            <w:r w:rsidRPr="00280054">
              <w:rPr>
                <w:rFonts w:hint="eastAsia"/>
                <w:rtl/>
              </w:rPr>
              <w:t>הספק</w:t>
            </w:r>
            <w:r w:rsidRPr="00280054">
              <w:rPr>
                <w:rtl/>
              </w:rPr>
              <w:t xml:space="preserve"> </w:t>
            </w:r>
            <w:r w:rsidRPr="00280054">
              <w:rPr>
                <w:rFonts w:hint="eastAsia"/>
                <w:rtl/>
              </w:rPr>
              <w:t>במיזם</w:t>
            </w:r>
            <w:r w:rsidRPr="00280054">
              <w:rPr>
                <w:rtl/>
              </w:rPr>
              <w:t xml:space="preserve">, </w:t>
            </w:r>
            <w:r w:rsidRPr="00280054">
              <w:rPr>
                <w:rFonts w:hint="eastAsia"/>
                <w:rtl/>
              </w:rPr>
              <w:t>וכן</w:t>
            </w:r>
            <w:r w:rsidRPr="00280054">
              <w:rPr>
                <w:rtl/>
              </w:rPr>
              <w:t xml:space="preserve"> </w:t>
            </w:r>
            <w:r w:rsidRPr="00280054">
              <w:rPr>
                <w:rFonts w:hint="eastAsia"/>
                <w:rtl/>
              </w:rPr>
              <w:t>במומחיות</w:t>
            </w:r>
            <w:r w:rsidRPr="00280054">
              <w:rPr>
                <w:rtl/>
              </w:rPr>
              <w:t xml:space="preserve"> </w:t>
            </w:r>
            <w:r w:rsidRPr="00280054">
              <w:rPr>
                <w:rFonts w:hint="eastAsia"/>
                <w:rtl/>
              </w:rPr>
              <w:t>של</w:t>
            </w:r>
            <w:r w:rsidRPr="00280054">
              <w:rPr>
                <w:rtl/>
              </w:rPr>
              <w:t xml:space="preserve"> </w:t>
            </w:r>
            <w:r w:rsidRPr="00280054">
              <w:rPr>
                <w:rFonts w:hint="eastAsia"/>
                <w:rtl/>
              </w:rPr>
              <w:t>הספק</w:t>
            </w:r>
            <w:r w:rsidR="00710F30" w:rsidRPr="00280054">
              <w:rPr>
                <w:rtl/>
              </w:rPr>
              <w:t>:</w:t>
            </w:r>
            <w:r w:rsidR="00F43138" w:rsidRPr="00280054">
              <w:rPr>
                <w:rFonts w:hint="cs"/>
                <w:rtl/>
              </w:rPr>
              <w:t xml:space="preserve"> </w:t>
            </w:r>
            <w:r w:rsidR="00F43138" w:rsidRPr="00280054">
              <w:rPr>
                <w:rtl/>
              </w:rPr>
              <w:br/>
            </w:r>
            <w:r w:rsidR="00B52754" w:rsidRPr="005D07C8">
              <w:rPr>
                <w:rFonts w:hint="cs"/>
                <w:b/>
                <w:bCs w:val="0"/>
                <w:rtl/>
              </w:rPr>
              <w:t xml:space="preserve">ישנו </w:t>
            </w:r>
            <w:r w:rsidR="00FF2A0B" w:rsidRPr="005D07C8">
              <w:rPr>
                <w:rFonts w:hint="cs"/>
                <w:b/>
                <w:bCs w:val="0"/>
                <w:rtl/>
              </w:rPr>
              <w:t>יתרון כלכלי משמעותי לביצוע ההתקשרות כמיזם משותף</w:t>
            </w:r>
            <w:r w:rsidR="005E19B4" w:rsidRPr="005D07C8">
              <w:rPr>
                <w:rFonts w:hint="cs"/>
                <w:b/>
                <w:bCs w:val="0"/>
                <w:rtl/>
              </w:rPr>
              <w:t>,</w:t>
            </w:r>
            <w:r w:rsidR="00FF2A0B" w:rsidRPr="005D07C8">
              <w:rPr>
                <w:rFonts w:hint="cs"/>
                <w:b/>
                <w:bCs w:val="0"/>
                <w:rtl/>
              </w:rPr>
              <w:t xml:space="preserve"> כיוון שיש </w:t>
            </w:r>
            <w:r w:rsidR="00FD18A4" w:rsidRPr="005D07C8">
              <w:rPr>
                <w:rFonts w:hint="cs"/>
                <w:b/>
                <w:bCs w:val="0"/>
                <w:rtl/>
              </w:rPr>
              <w:t>ל</w:t>
            </w:r>
            <w:r w:rsidR="00B52754" w:rsidRPr="005D07C8">
              <w:rPr>
                <w:rFonts w:hint="cs"/>
                <w:b/>
                <w:bCs w:val="0"/>
                <w:rtl/>
              </w:rPr>
              <w:t>ספק</w:t>
            </w:r>
            <w:r w:rsidR="00FF2A0B" w:rsidRPr="005D07C8">
              <w:rPr>
                <w:rFonts w:hint="cs"/>
                <w:b/>
                <w:bCs w:val="0"/>
                <w:rtl/>
              </w:rPr>
              <w:t xml:space="preserve"> </w:t>
            </w:r>
            <w:r w:rsidR="00B52754" w:rsidRPr="005D07C8">
              <w:rPr>
                <w:rFonts w:hint="cs"/>
                <w:b/>
                <w:bCs w:val="0"/>
                <w:rtl/>
              </w:rPr>
              <w:t>את ה</w:t>
            </w:r>
            <w:r w:rsidR="00FD18A4" w:rsidRPr="005D07C8">
              <w:rPr>
                <w:rFonts w:hint="cs"/>
                <w:b/>
                <w:bCs w:val="0"/>
                <w:rtl/>
              </w:rPr>
              <w:t xml:space="preserve">יכולת הכלכלית </w:t>
            </w:r>
            <w:r w:rsidR="00FF2A0B" w:rsidRPr="005D07C8">
              <w:rPr>
                <w:rFonts w:hint="cs"/>
                <w:b/>
                <w:bCs w:val="0"/>
                <w:rtl/>
              </w:rPr>
              <w:t>להיות שותף פעיל במיזם ולממן 50% מעלותו</w:t>
            </w:r>
            <w:r w:rsidR="00962068">
              <w:rPr>
                <w:rFonts w:hint="cs"/>
                <w:b/>
                <w:bCs w:val="0"/>
                <w:rtl/>
              </w:rPr>
              <w:t xml:space="preserve"> ממקורותיו</w:t>
            </w:r>
            <w:r w:rsidR="00B52754" w:rsidRPr="005D07C8">
              <w:rPr>
                <w:rFonts w:hint="cs"/>
                <w:b/>
                <w:bCs w:val="0"/>
                <w:rtl/>
              </w:rPr>
              <w:t>. כמו כן,</w:t>
            </w:r>
            <w:r w:rsidR="00FF2A0B" w:rsidRPr="005D07C8">
              <w:rPr>
                <w:rFonts w:hint="cs"/>
                <w:b/>
                <w:bCs w:val="0"/>
                <w:rtl/>
              </w:rPr>
              <w:t xml:space="preserve"> </w:t>
            </w:r>
            <w:r w:rsidR="00F43138" w:rsidRPr="005D07C8">
              <w:rPr>
                <w:rFonts w:hint="cs"/>
                <w:b/>
                <w:bCs w:val="0"/>
                <w:rtl/>
              </w:rPr>
              <w:t xml:space="preserve">מיזם משותף מכריח את הספק לקחת אחריות על </w:t>
            </w:r>
            <w:r w:rsidR="00B52754" w:rsidRPr="005D07C8">
              <w:rPr>
                <w:rFonts w:hint="cs"/>
                <w:b/>
                <w:bCs w:val="0"/>
                <w:rtl/>
              </w:rPr>
              <w:t xml:space="preserve">המיזם </w:t>
            </w:r>
            <w:r w:rsidR="00F43138" w:rsidRPr="005D07C8">
              <w:rPr>
                <w:rFonts w:hint="cs"/>
                <w:b/>
                <w:bCs w:val="0"/>
                <w:rtl/>
              </w:rPr>
              <w:t>ולרצות בהצלחתו</w:t>
            </w:r>
            <w:r w:rsidR="00B52754" w:rsidRPr="005D07C8">
              <w:rPr>
                <w:rFonts w:hint="cs"/>
                <w:b/>
                <w:bCs w:val="0"/>
                <w:rtl/>
              </w:rPr>
              <w:t>.</w:t>
            </w:r>
            <w:r w:rsidR="00F43138" w:rsidRPr="005D07C8">
              <w:rPr>
                <w:rFonts w:hint="cs"/>
                <w:b/>
                <w:bCs w:val="0"/>
                <w:rtl/>
              </w:rPr>
              <w:t xml:space="preserve"> באמצעות מיזם משותף נצליח לעבוד יחד עם מטרות משותפות </w:t>
            </w:r>
            <w:r w:rsidR="00B52754" w:rsidRPr="005D07C8">
              <w:rPr>
                <w:rFonts w:hint="cs"/>
                <w:b/>
                <w:bCs w:val="0"/>
                <w:rtl/>
              </w:rPr>
              <w:t>ולהגיע</w:t>
            </w:r>
            <w:r w:rsidR="00F43138" w:rsidRPr="005D07C8">
              <w:rPr>
                <w:rFonts w:hint="cs"/>
                <w:b/>
                <w:bCs w:val="0"/>
                <w:rtl/>
              </w:rPr>
              <w:t xml:space="preserve"> ליעדים בצורה המקצועית ביותר, איכותית ובסקייל גדול משמעותי, הכולל יכולת פוטנציאל גדילה משמעותי משנה לשנה.</w:t>
            </w:r>
            <w:r w:rsidR="00F43138" w:rsidRPr="00280054">
              <w:rPr>
                <w:rFonts w:hint="cs"/>
                <w:rtl/>
              </w:rPr>
              <w:t xml:space="preserve"> </w:t>
            </w:r>
          </w:p>
        </w:tc>
      </w:tr>
      <w:tr w:rsidR="00280054" w:rsidRPr="00280054" w14:paraId="1C898F68" w14:textId="77777777" w:rsidTr="7F4054D0">
        <w:tc>
          <w:tcPr>
            <w:tcW w:w="9146" w:type="dxa"/>
            <w:shd w:val="clear" w:color="auto" w:fill="auto"/>
          </w:tcPr>
          <w:p w14:paraId="41811E5D" w14:textId="09A0E3BE" w:rsidR="0078693B" w:rsidRPr="00280054" w:rsidRDefault="00666F40" w:rsidP="00710F30">
            <w:pPr>
              <w:rPr>
                <w:rFonts w:cs="Arial"/>
                <w:b/>
                <w:sz w:val="22"/>
                <w:szCs w:val="22"/>
                <w:u w:val="single"/>
                <w:rtl/>
              </w:rPr>
            </w:pPr>
            <w:r w:rsidRPr="00280054">
              <w:rPr>
                <w:rFonts w:cs="Arial"/>
                <w:bCs/>
                <w:sz w:val="22"/>
                <w:szCs w:val="22"/>
                <w:rtl/>
              </w:rPr>
              <w:t>תוצרים</w:t>
            </w:r>
            <w:r w:rsidR="00710F30" w:rsidRPr="00280054">
              <w:rPr>
                <w:rFonts w:cs="Arial"/>
                <w:bCs/>
                <w:sz w:val="22"/>
                <w:szCs w:val="22"/>
                <w:rtl/>
              </w:rPr>
              <w:t xml:space="preserve"> - </w:t>
            </w:r>
            <w:r w:rsidR="00FA76EC" w:rsidRPr="00280054">
              <w:rPr>
                <w:rFonts w:cs="Arial"/>
                <w:b/>
                <w:sz w:val="22"/>
                <w:szCs w:val="22"/>
                <w:rtl/>
              </w:rPr>
              <w:t>יש לציין</w:t>
            </w:r>
            <w:r w:rsidR="00E12EFB" w:rsidRPr="00280054">
              <w:rPr>
                <w:rFonts w:cs="Arial"/>
                <w:b/>
                <w:sz w:val="22"/>
                <w:szCs w:val="22"/>
                <w:rtl/>
              </w:rPr>
              <w:t xml:space="preserve"> מהם התוצרים שיתקבלו מהמיזם</w:t>
            </w:r>
            <w:r w:rsidR="00FA76EC" w:rsidRPr="00280054">
              <w:rPr>
                <w:rFonts w:cs="Arial"/>
                <w:b/>
                <w:sz w:val="22"/>
                <w:szCs w:val="22"/>
                <w:rtl/>
              </w:rPr>
              <w:t xml:space="preserve"> </w:t>
            </w:r>
            <w:r w:rsidR="00E12EFB" w:rsidRPr="00280054">
              <w:rPr>
                <w:rFonts w:cs="Arial"/>
                <w:b/>
                <w:sz w:val="22"/>
                <w:szCs w:val="22"/>
                <w:rtl/>
              </w:rPr>
              <w:t>ו</w:t>
            </w:r>
            <w:r w:rsidR="00FA76EC" w:rsidRPr="00280054">
              <w:rPr>
                <w:rFonts w:cs="Arial"/>
                <w:b/>
                <w:sz w:val="22"/>
                <w:szCs w:val="22"/>
                <w:rtl/>
              </w:rPr>
              <w:t xml:space="preserve">למי </w:t>
            </w:r>
            <w:r w:rsidR="00E12EFB" w:rsidRPr="00280054">
              <w:rPr>
                <w:rFonts w:cs="Arial"/>
                <w:b/>
                <w:sz w:val="22"/>
                <w:szCs w:val="22"/>
                <w:rtl/>
              </w:rPr>
              <w:t xml:space="preserve">ישמרו </w:t>
            </w:r>
            <w:r w:rsidR="00FA76EC" w:rsidRPr="00280054">
              <w:rPr>
                <w:rFonts w:cs="Arial"/>
                <w:b/>
                <w:sz w:val="22"/>
                <w:szCs w:val="22"/>
                <w:rtl/>
              </w:rPr>
              <w:t>הזכויות על תוצרי הפעילות (תוצאות מחקרים, ת</w:t>
            </w:r>
            <w:r w:rsidR="009A724C">
              <w:rPr>
                <w:rFonts w:cs="Arial" w:hint="cs"/>
                <w:b/>
                <w:sz w:val="22"/>
                <w:szCs w:val="22"/>
                <w:rtl/>
              </w:rPr>
              <w:t>ו</w:t>
            </w:r>
            <w:r w:rsidR="00FA76EC" w:rsidRPr="00280054">
              <w:rPr>
                <w:rFonts w:cs="Arial"/>
                <w:b/>
                <w:sz w:val="22"/>
                <w:szCs w:val="22"/>
                <w:rtl/>
              </w:rPr>
              <w:t>כניות לימוד, פיתוח שירותים וכדומה):</w:t>
            </w:r>
          </w:p>
          <w:p w14:paraId="1176A74F" w14:textId="77777777" w:rsidR="00A91EAC" w:rsidRPr="00280054" w:rsidRDefault="00A91EAC" w:rsidP="003B1369">
            <w:pPr>
              <w:rPr>
                <w:rFonts w:cs="Arial"/>
                <w:b/>
                <w:sz w:val="22"/>
                <w:szCs w:val="22"/>
                <w:rtl/>
              </w:rPr>
            </w:pPr>
          </w:p>
          <w:p w14:paraId="0FFD4D28" w14:textId="77777777" w:rsidR="00A91EAC" w:rsidRPr="00280054" w:rsidRDefault="00A91EAC" w:rsidP="00F43138">
            <w:pPr>
              <w:pStyle w:val="af2"/>
              <w:numPr>
                <w:ilvl w:val="0"/>
                <w:numId w:val="22"/>
              </w:numPr>
              <w:rPr>
                <w:rFonts w:cs="Arial"/>
                <w:b/>
                <w:sz w:val="22"/>
                <w:szCs w:val="22"/>
              </w:rPr>
            </w:pPr>
            <w:r w:rsidRPr="00280054">
              <w:rPr>
                <w:rFonts w:cs="Arial" w:hint="cs"/>
                <w:b/>
                <w:sz w:val="22"/>
                <w:szCs w:val="22"/>
                <w:rtl/>
              </w:rPr>
              <w:t>תוכנית הלימוד והפעילות במסגרת המיז</w:t>
            </w:r>
            <w:r w:rsidR="003B1369" w:rsidRPr="00280054">
              <w:rPr>
                <w:rFonts w:cs="Arial" w:hint="cs"/>
                <w:b/>
                <w:sz w:val="22"/>
                <w:szCs w:val="22"/>
                <w:rtl/>
              </w:rPr>
              <w:t>ם, לרבות מערכי השיעור והכנה למורים</w:t>
            </w:r>
          </w:p>
          <w:p w14:paraId="0385A7A4" w14:textId="77777777" w:rsidR="00F43138" w:rsidRPr="00280054" w:rsidRDefault="00972067" w:rsidP="00F43138">
            <w:pPr>
              <w:pStyle w:val="af2"/>
              <w:numPr>
                <w:ilvl w:val="0"/>
                <w:numId w:val="22"/>
              </w:numPr>
              <w:rPr>
                <w:rFonts w:cs="Arial"/>
                <w:b/>
                <w:sz w:val="22"/>
                <w:szCs w:val="22"/>
              </w:rPr>
            </w:pPr>
            <w:r w:rsidRPr="00280054">
              <w:rPr>
                <w:rFonts w:cs="Arial" w:hint="cs"/>
                <w:b/>
                <w:sz w:val="22"/>
                <w:szCs w:val="22"/>
                <w:rtl/>
              </w:rPr>
              <w:t xml:space="preserve">כל נתוני התוכנית ומשתתפיה </w:t>
            </w:r>
            <w:r w:rsidRPr="00280054">
              <w:rPr>
                <w:rFonts w:cs="Arial"/>
                <w:b/>
                <w:sz w:val="22"/>
                <w:szCs w:val="22"/>
                <w:rtl/>
              </w:rPr>
              <w:t>–</w:t>
            </w:r>
            <w:r w:rsidRPr="00280054">
              <w:rPr>
                <w:rFonts w:cs="Arial" w:hint="cs"/>
                <w:b/>
                <w:sz w:val="22"/>
                <w:szCs w:val="22"/>
                <w:rtl/>
              </w:rPr>
              <w:t xml:space="preserve"> כולל נתונים יבשים ונתוני התקדמות בתוכנית </w:t>
            </w:r>
          </w:p>
          <w:p w14:paraId="397CE338" w14:textId="77777777" w:rsidR="00972067" w:rsidRPr="00280054" w:rsidRDefault="00972067" w:rsidP="00F43138">
            <w:pPr>
              <w:pStyle w:val="af2"/>
              <w:numPr>
                <w:ilvl w:val="0"/>
                <w:numId w:val="22"/>
              </w:numPr>
              <w:rPr>
                <w:rFonts w:cs="Arial"/>
                <w:b/>
                <w:sz w:val="22"/>
                <w:szCs w:val="22"/>
              </w:rPr>
            </w:pPr>
            <w:r w:rsidRPr="00280054">
              <w:rPr>
                <w:rFonts w:cs="Arial" w:hint="cs"/>
                <w:b/>
                <w:sz w:val="22"/>
                <w:szCs w:val="22"/>
                <w:rtl/>
              </w:rPr>
              <w:t xml:space="preserve">ניתוח </w:t>
            </w:r>
            <w:r w:rsidRPr="00280054">
              <w:rPr>
                <w:rFonts w:cs="Arial" w:hint="cs"/>
                <w:b/>
                <w:sz w:val="22"/>
                <w:szCs w:val="22"/>
              </w:rPr>
              <w:t>DATA</w:t>
            </w:r>
            <w:r w:rsidRPr="00280054">
              <w:rPr>
                <w:rFonts w:cs="Arial" w:hint="cs"/>
                <w:b/>
                <w:sz w:val="22"/>
                <w:szCs w:val="22"/>
                <w:rtl/>
              </w:rPr>
              <w:t xml:space="preserve"> של התוכנית ומשתתפיה </w:t>
            </w:r>
          </w:p>
          <w:p w14:paraId="0725AE5E" w14:textId="77777777" w:rsidR="003B1369" w:rsidRPr="00280054" w:rsidRDefault="00972067" w:rsidP="00F43138">
            <w:pPr>
              <w:pStyle w:val="af2"/>
              <w:numPr>
                <w:ilvl w:val="0"/>
                <w:numId w:val="22"/>
              </w:numPr>
              <w:rPr>
                <w:rFonts w:cs="Arial"/>
                <w:b/>
                <w:sz w:val="22"/>
                <w:szCs w:val="22"/>
              </w:rPr>
            </w:pPr>
            <w:r w:rsidRPr="00280054">
              <w:rPr>
                <w:rFonts w:cs="Arial" w:hint="cs"/>
                <w:b/>
                <w:sz w:val="22"/>
                <w:szCs w:val="22"/>
                <w:rtl/>
              </w:rPr>
              <w:t xml:space="preserve">מחקרי מדידה והערכה של התוכנית </w:t>
            </w:r>
          </w:p>
          <w:p w14:paraId="4B9F0984" w14:textId="15830B8A" w:rsidR="00972067" w:rsidRPr="00280054" w:rsidRDefault="003B1369" w:rsidP="00F43138">
            <w:pPr>
              <w:pStyle w:val="af2"/>
              <w:numPr>
                <w:ilvl w:val="0"/>
                <w:numId w:val="22"/>
              </w:numPr>
              <w:rPr>
                <w:rFonts w:cs="Arial"/>
                <w:b/>
                <w:sz w:val="22"/>
                <w:szCs w:val="22"/>
              </w:rPr>
            </w:pPr>
            <w:r w:rsidRPr="00280054">
              <w:rPr>
                <w:rFonts w:cs="Arial" w:hint="cs"/>
                <w:b/>
                <w:sz w:val="22"/>
                <w:szCs w:val="22"/>
                <w:rtl/>
              </w:rPr>
              <w:t xml:space="preserve">מבחני </w:t>
            </w:r>
            <w:r w:rsidR="000512A7">
              <w:rPr>
                <w:rFonts w:cs="Arial" w:hint="cs"/>
                <w:b/>
                <w:sz w:val="22"/>
                <w:szCs w:val="22"/>
                <w:rtl/>
              </w:rPr>
              <w:t>אוריינות בינה מלאכותית</w:t>
            </w:r>
            <w:r w:rsidRPr="00280054">
              <w:rPr>
                <w:rFonts w:cs="Arial" w:hint="cs"/>
                <w:b/>
                <w:sz w:val="22"/>
                <w:szCs w:val="22"/>
                <w:rtl/>
              </w:rPr>
              <w:t xml:space="preserve"> לפני התוכנית ובסוף התוכנית לכל ילד/ה המשתתפים בתוכנית. </w:t>
            </w:r>
          </w:p>
          <w:p w14:paraId="2F3CDDBA" w14:textId="1230ED9E" w:rsidR="003B1369" w:rsidRDefault="00962068" w:rsidP="003B1369">
            <w:pPr>
              <w:rPr>
                <w:rFonts w:cs="Arial"/>
                <w:b/>
                <w:sz w:val="22"/>
                <w:szCs w:val="22"/>
                <w:rtl/>
              </w:rPr>
            </w:pPr>
            <w:r>
              <w:rPr>
                <w:rFonts w:cs="Arial" w:hint="cs"/>
                <w:b/>
                <w:sz w:val="22"/>
                <w:szCs w:val="22"/>
                <w:rtl/>
              </w:rPr>
              <w:t>*כלל התוצרים יהיו נגישים ויועברו למשרד המדע באם יחליט להמשיך את התכנית ולצאת למכרז בתום שנות הפיילוט.</w:t>
            </w:r>
          </w:p>
          <w:p w14:paraId="4D12FB11" w14:textId="4F13B3BA" w:rsidR="003B1369" w:rsidRPr="00280054" w:rsidRDefault="003B1369" w:rsidP="003B1369">
            <w:pPr>
              <w:rPr>
                <w:rFonts w:cs="Arial"/>
                <w:bCs/>
                <w:sz w:val="22"/>
                <w:szCs w:val="22"/>
                <w:u w:val="single"/>
                <w:rtl/>
              </w:rPr>
            </w:pPr>
            <w:r w:rsidRPr="00280054">
              <w:rPr>
                <w:rFonts w:cs="Arial" w:hint="cs"/>
                <w:bCs/>
                <w:sz w:val="22"/>
                <w:szCs w:val="22"/>
                <w:u w:val="single"/>
                <w:rtl/>
              </w:rPr>
              <w:lastRenderedPageBreak/>
              <w:t>יעדים לתוכנית</w:t>
            </w:r>
            <w:r w:rsidR="00280054" w:rsidRPr="00280054">
              <w:rPr>
                <w:rFonts w:cs="Arial" w:hint="cs"/>
                <w:bCs/>
                <w:sz w:val="22"/>
                <w:szCs w:val="22"/>
                <w:u w:val="single"/>
                <w:rtl/>
              </w:rPr>
              <w:t xml:space="preserve"> </w:t>
            </w:r>
            <w:r w:rsidR="00280054" w:rsidRPr="00280054">
              <w:rPr>
                <w:rFonts w:cs="Arial" w:hint="cs"/>
                <w:b/>
                <w:sz w:val="22"/>
                <w:szCs w:val="22"/>
                <w:rtl/>
              </w:rPr>
              <w:t>(במידה וימלאו את דרישות הת</w:t>
            </w:r>
            <w:r w:rsidR="009A724C">
              <w:rPr>
                <w:rFonts w:cs="Arial" w:hint="cs"/>
                <w:b/>
                <w:sz w:val="22"/>
                <w:szCs w:val="22"/>
                <w:rtl/>
              </w:rPr>
              <w:t>ו</w:t>
            </w:r>
            <w:r w:rsidR="00280054" w:rsidRPr="00280054">
              <w:rPr>
                <w:rFonts w:cs="Arial" w:hint="cs"/>
                <w:b/>
                <w:sz w:val="22"/>
                <w:szCs w:val="22"/>
                <w:rtl/>
              </w:rPr>
              <w:t>כנית במלואן</w:t>
            </w:r>
            <w:r w:rsidR="00FD35E4">
              <w:rPr>
                <w:rFonts w:hint="cs"/>
                <w:b/>
                <w:rtl/>
              </w:rPr>
              <w:t>):</w:t>
            </w:r>
            <w:r w:rsidR="00962068" w:rsidRPr="00962068">
              <w:rPr>
                <w:rFonts w:cs="Arial" w:hint="cs"/>
                <w:bCs/>
                <w:sz w:val="22"/>
                <w:szCs w:val="22"/>
                <w:rtl/>
              </w:rPr>
              <w:t xml:space="preserve"> יודגש כי היעדים הסופיים ינוסחו יחד עם גורם הערכה ומדידה חיצוני שיישכר לצורך העניין</w:t>
            </w:r>
          </w:p>
          <w:p w14:paraId="31F1EC83" w14:textId="03EC1DB8" w:rsidR="0022090B" w:rsidRPr="00FD35E4" w:rsidRDefault="005E42DE" w:rsidP="7F4054D0">
            <w:pPr>
              <w:pStyle w:val="af2"/>
              <w:numPr>
                <w:ilvl w:val="0"/>
                <w:numId w:val="23"/>
              </w:numPr>
              <w:rPr>
                <w:rFonts w:cs="Arial"/>
                <w:sz w:val="22"/>
                <w:szCs w:val="22"/>
              </w:rPr>
            </w:pPr>
            <w:r w:rsidRPr="00FD35E4">
              <w:rPr>
                <w:rFonts w:cs="Arial"/>
                <w:sz w:val="22"/>
                <w:szCs w:val="22"/>
              </w:rPr>
              <w:t>100</w:t>
            </w:r>
            <w:r w:rsidR="003B1369" w:rsidRPr="00FD35E4">
              <w:rPr>
                <w:rFonts w:cs="Arial"/>
                <w:sz w:val="22"/>
                <w:szCs w:val="22"/>
              </w:rPr>
              <w:t>%</w:t>
            </w:r>
            <w:r w:rsidR="009A724C" w:rsidRPr="00FD35E4">
              <w:rPr>
                <w:rFonts w:cs="Arial" w:hint="cs"/>
                <w:sz w:val="22"/>
                <w:szCs w:val="22"/>
                <w:rtl/>
              </w:rPr>
              <w:t xml:space="preserve"> </w:t>
            </w:r>
            <w:r w:rsidR="003B1369" w:rsidRPr="00FD35E4">
              <w:rPr>
                <w:rFonts w:cs="Arial"/>
                <w:sz w:val="22"/>
                <w:szCs w:val="22"/>
                <w:rtl/>
              </w:rPr>
              <w:t xml:space="preserve">מהילדים </w:t>
            </w:r>
            <w:r w:rsidR="6C7261E7" w:rsidRPr="00FD35E4">
              <w:rPr>
                <w:rFonts w:cs="Arial"/>
                <w:sz w:val="22"/>
                <w:szCs w:val="22"/>
                <w:rtl/>
              </w:rPr>
              <w:t>המשתתפים</w:t>
            </w:r>
            <w:r w:rsidR="391FEB99" w:rsidRPr="00FD35E4">
              <w:rPr>
                <w:rFonts w:cs="Arial"/>
                <w:sz w:val="22"/>
                <w:szCs w:val="22"/>
                <w:rtl/>
              </w:rPr>
              <w:t xml:space="preserve"> ושסיימו לפחות 5 </w:t>
            </w:r>
            <w:r w:rsidR="5716CF6E" w:rsidRPr="00FD35E4">
              <w:rPr>
                <w:rFonts w:cs="Arial"/>
                <w:sz w:val="22"/>
                <w:szCs w:val="22"/>
                <w:rtl/>
              </w:rPr>
              <w:t>שעות</w:t>
            </w:r>
            <w:r w:rsidR="391FEB99" w:rsidRPr="00FD35E4">
              <w:rPr>
                <w:rFonts w:cs="Arial"/>
                <w:sz w:val="22"/>
                <w:szCs w:val="22"/>
                <w:rtl/>
              </w:rPr>
              <w:t>,</w:t>
            </w:r>
            <w:r w:rsidR="6C7261E7" w:rsidRPr="00FD35E4">
              <w:rPr>
                <w:rFonts w:cs="Arial"/>
                <w:sz w:val="22"/>
                <w:szCs w:val="22"/>
                <w:rtl/>
              </w:rPr>
              <w:t xml:space="preserve"> </w:t>
            </w:r>
            <w:r w:rsidR="000C1AA4" w:rsidRPr="00FD35E4">
              <w:rPr>
                <w:rFonts w:cs="Arial"/>
                <w:sz w:val="22"/>
                <w:szCs w:val="22"/>
                <w:rtl/>
              </w:rPr>
              <w:t xml:space="preserve">יכירו את </w:t>
            </w:r>
            <w:r w:rsidR="0022090B" w:rsidRPr="00FD35E4">
              <w:rPr>
                <w:rFonts w:cs="Arial"/>
                <w:sz w:val="22"/>
                <w:szCs w:val="22"/>
                <w:rtl/>
              </w:rPr>
              <w:t xml:space="preserve">המושג והמשמעות של הבינה </w:t>
            </w:r>
            <w:r w:rsidR="000B11D4" w:rsidRPr="00FD35E4">
              <w:rPr>
                <w:rFonts w:cs="Arial" w:hint="cs"/>
                <w:sz w:val="22"/>
                <w:szCs w:val="22"/>
                <w:rtl/>
              </w:rPr>
              <w:t>ה</w:t>
            </w:r>
            <w:r w:rsidR="0022090B" w:rsidRPr="00FD35E4">
              <w:rPr>
                <w:rFonts w:cs="Arial"/>
                <w:sz w:val="22"/>
                <w:szCs w:val="22"/>
                <w:rtl/>
              </w:rPr>
              <w:t>מלאכותית</w:t>
            </w:r>
            <w:r w:rsidR="2FA84FDA" w:rsidRPr="00FD35E4">
              <w:rPr>
                <w:rFonts w:cs="Arial"/>
                <w:sz w:val="22"/>
                <w:szCs w:val="22"/>
              </w:rPr>
              <w:t>.</w:t>
            </w:r>
          </w:p>
          <w:p w14:paraId="67055A30" w14:textId="143CD1A5" w:rsidR="00985BEC" w:rsidRPr="00FD35E4" w:rsidRDefault="7C2D3E5E" w:rsidP="7F4054D0">
            <w:pPr>
              <w:pStyle w:val="af2"/>
              <w:numPr>
                <w:ilvl w:val="0"/>
                <w:numId w:val="23"/>
              </w:numPr>
              <w:rPr>
                <w:rFonts w:cs="Arial"/>
                <w:sz w:val="22"/>
                <w:szCs w:val="22"/>
                <w:rtl/>
              </w:rPr>
            </w:pPr>
            <w:r w:rsidRPr="00FD35E4">
              <w:rPr>
                <w:rFonts w:cs="Arial"/>
                <w:sz w:val="22"/>
                <w:szCs w:val="22"/>
              </w:rPr>
              <w:t>100</w:t>
            </w:r>
            <w:r w:rsidR="00985BEC" w:rsidRPr="00FD35E4">
              <w:rPr>
                <w:rFonts w:cs="Arial"/>
                <w:sz w:val="22"/>
                <w:szCs w:val="22"/>
              </w:rPr>
              <w:t>%</w:t>
            </w:r>
            <w:r w:rsidR="009A724C" w:rsidRPr="00FD35E4">
              <w:rPr>
                <w:rFonts w:cs="Arial" w:hint="cs"/>
                <w:sz w:val="22"/>
                <w:szCs w:val="22"/>
                <w:rtl/>
              </w:rPr>
              <w:t xml:space="preserve"> </w:t>
            </w:r>
            <w:r w:rsidR="00985BEC" w:rsidRPr="00FD35E4">
              <w:rPr>
                <w:rFonts w:cs="Arial"/>
                <w:sz w:val="22"/>
                <w:szCs w:val="22"/>
                <w:rtl/>
              </w:rPr>
              <w:t xml:space="preserve">מהילדים המשתתפים </w:t>
            </w:r>
            <w:r w:rsidR="3044560A" w:rsidRPr="00FD35E4">
              <w:rPr>
                <w:rFonts w:cs="Arial"/>
                <w:sz w:val="22"/>
                <w:szCs w:val="22"/>
                <w:rtl/>
              </w:rPr>
              <w:t>ושסיימו לפחות</w:t>
            </w:r>
            <w:r w:rsidR="10CCA670" w:rsidRPr="00FD35E4">
              <w:rPr>
                <w:rFonts w:cs="Arial"/>
                <w:sz w:val="22"/>
                <w:szCs w:val="22"/>
                <w:rtl/>
              </w:rPr>
              <w:t xml:space="preserve"> 10 שעות,</w:t>
            </w:r>
            <w:r w:rsidR="3044560A" w:rsidRPr="00FD35E4">
              <w:rPr>
                <w:rFonts w:cs="Arial"/>
                <w:sz w:val="22"/>
                <w:szCs w:val="22"/>
                <w:rtl/>
              </w:rPr>
              <w:t xml:space="preserve"> </w:t>
            </w:r>
            <w:r w:rsidR="00985BEC" w:rsidRPr="00FD35E4">
              <w:rPr>
                <w:rFonts w:cs="Arial"/>
                <w:sz w:val="22"/>
                <w:szCs w:val="22"/>
                <w:rtl/>
              </w:rPr>
              <w:t xml:space="preserve">יכירו את </w:t>
            </w:r>
            <w:r w:rsidR="000C1AA4" w:rsidRPr="00FD35E4">
              <w:rPr>
                <w:rFonts w:cs="Arial"/>
                <w:sz w:val="22"/>
                <w:szCs w:val="22"/>
                <w:rtl/>
              </w:rPr>
              <w:t xml:space="preserve">השימושים </w:t>
            </w:r>
            <w:r w:rsidR="0022090B" w:rsidRPr="00FD35E4">
              <w:rPr>
                <w:rFonts w:cs="Arial"/>
                <w:sz w:val="22"/>
                <w:szCs w:val="22"/>
                <w:rtl/>
              </w:rPr>
              <w:t>השונים שניתן ליישם בבינה מלאכותית</w:t>
            </w:r>
            <w:r w:rsidR="6D7444A9" w:rsidRPr="00FD35E4">
              <w:rPr>
                <w:rFonts w:cs="Arial"/>
                <w:sz w:val="22"/>
                <w:szCs w:val="22"/>
              </w:rPr>
              <w:t>.</w:t>
            </w:r>
          </w:p>
          <w:p w14:paraId="389F7403" w14:textId="00D4FDA0" w:rsidR="00985BEC" w:rsidRPr="00FD35E4" w:rsidRDefault="00C94F3E" w:rsidP="7F4054D0">
            <w:pPr>
              <w:pStyle w:val="af2"/>
              <w:numPr>
                <w:ilvl w:val="0"/>
                <w:numId w:val="23"/>
              </w:numPr>
              <w:rPr>
                <w:rFonts w:cs="Arial"/>
                <w:sz w:val="22"/>
                <w:szCs w:val="22"/>
              </w:rPr>
            </w:pPr>
            <w:r w:rsidRPr="00FD35E4">
              <w:rPr>
                <w:rFonts w:cs="Arial"/>
                <w:sz w:val="22"/>
                <w:szCs w:val="22"/>
              </w:rPr>
              <w:t>9</w:t>
            </w:r>
            <w:r w:rsidR="72216713" w:rsidRPr="00FD35E4">
              <w:rPr>
                <w:rFonts w:cs="Arial"/>
                <w:sz w:val="22"/>
                <w:szCs w:val="22"/>
              </w:rPr>
              <w:t>0</w:t>
            </w:r>
            <w:r w:rsidR="00985BEC" w:rsidRPr="00FD35E4">
              <w:rPr>
                <w:rFonts w:cs="Arial"/>
                <w:sz w:val="22"/>
                <w:szCs w:val="22"/>
              </w:rPr>
              <w:t>%</w:t>
            </w:r>
            <w:r w:rsidR="009A724C" w:rsidRPr="00FD35E4">
              <w:rPr>
                <w:rFonts w:cs="Arial" w:hint="cs"/>
                <w:sz w:val="22"/>
                <w:szCs w:val="22"/>
                <w:rtl/>
              </w:rPr>
              <w:t xml:space="preserve"> </w:t>
            </w:r>
            <w:r w:rsidR="00985BEC" w:rsidRPr="00FD35E4">
              <w:rPr>
                <w:rFonts w:cs="Arial"/>
                <w:sz w:val="22"/>
                <w:szCs w:val="22"/>
                <w:rtl/>
              </w:rPr>
              <w:t>מ</w:t>
            </w:r>
            <w:r w:rsidR="005E42DE" w:rsidRPr="00FD35E4">
              <w:rPr>
                <w:rFonts w:cs="Arial"/>
                <w:sz w:val="22"/>
                <w:szCs w:val="22"/>
                <w:rtl/>
              </w:rPr>
              <w:t>המשתתפים</w:t>
            </w:r>
            <w:r w:rsidR="2885C423" w:rsidRPr="00FD35E4">
              <w:rPr>
                <w:rFonts w:cs="Arial"/>
                <w:sz w:val="22"/>
                <w:szCs w:val="22"/>
                <w:rtl/>
              </w:rPr>
              <w:t xml:space="preserve">, שסיימו לפחות 15 שעות </w:t>
            </w:r>
            <w:r w:rsidR="00FC691D" w:rsidRPr="00FD35E4">
              <w:rPr>
                <w:rFonts w:cs="Arial"/>
                <w:sz w:val="22"/>
                <w:szCs w:val="22"/>
                <w:rtl/>
              </w:rPr>
              <w:t>בתוכנית</w:t>
            </w:r>
            <w:r w:rsidR="00053A54" w:rsidRPr="00FD35E4">
              <w:rPr>
                <w:rFonts w:cs="Arial"/>
                <w:sz w:val="22"/>
                <w:szCs w:val="22"/>
                <w:rtl/>
              </w:rPr>
              <w:t xml:space="preserve"> יראו צמיחה </w:t>
            </w:r>
            <w:r w:rsidR="004B56DF" w:rsidRPr="00FD35E4">
              <w:rPr>
                <w:rFonts w:cs="Arial"/>
                <w:sz w:val="22"/>
                <w:szCs w:val="22"/>
                <w:rtl/>
              </w:rPr>
              <w:t>במיומנויות</w:t>
            </w:r>
            <w:r w:rsidR="00053A54" w:rsidRPr="00FD35E4">
              <w:rPr>
                <w:rFonts w:cs="Arial"/>
                <w:sz w:val="22"/>
                <w:szCs w:val="22"/>
                <w:rtl/>
              </w:rPr>
              <w:t xml:space="preserve"> הבינה </w:t>
            </w:r>
            <w:r w:rsidR="001E134D" w:rsidRPr="00FD35E4">
              <w:rPr>
                <w:rFonts w:cs="Arial" w:hint="cs"/>
                <w:sz w:val="22"/>
                <w:szCs w:val="22"/>
                <w:rtl/>
              </w:rPr>
              <w:t>ה</w:t>
            </w:r>
            <w:r w:rsidR="00053A54" w:rsidRPr="00FD35E4">
              <w:rPr>
                <w:rFonts w:cs="Arial"/>
                <w:sz w:val="22"/>
                <w:szCs w:val="22"/>
                <w:rtl/>
              </w:rPr>
              <w:t>מלאכותית</w:t>
            </w:r>
            <w:r w:rsidR="004B56DF" w:rsidRPr="00FD35E4">
              <w:rPr>
                <w:rFonts w:cs="Arial"/>
                <w:sz w:val="22"/>
                <w:szCs w:val="22"/>
                <w:rtl/>
              </w:rPr>
              <w:t xml:space="preserve"> ו</w:t>
            </w:r>
            <w:r w:rsidR="00985BEC" w:rsidRPr="00FD35E4">
              <w:rPr>
                <w:rFonts w:cs="Arial"/>
                <w:sz w:val="22"/>
                <w:szCs w:val="22"/>
                <w:rtl/>
              </w:rPr>
              <w:t>ידעו להפעיל יישום אחד לפחות של בינה מלאכותית</w:t>
            </w:r>
            <w:r w:rsidR="00FD35E4">
              <w:rPr>
                <w:rFonts w:cs="Arial" w:hint="cs"/>
                <w:sz w:val="22"/>
                <w:szCs w:val="22"/>
                <w:rtl/>
              </w:rPr>
              <w:t>.</w:t>
            </w:r>
          </w:p>
          <w:p w14:paraId="6C36947D" w14:textId="6083F165" w:rsidR="003B1369" w:rsidRPr="00FD35E4" w:rsidRDefault="588580AC" w:rsidP="7F4054D0">
            <w:pPr>
              <w:pStyle w:val="af2"/>
              <w:numPr>
                <w:ilvl w:val="0"/>
                <w:numId w:val="23"/>
              </w:numPr>
              <w:rPr>
                <w:rFonts w:cs="Arial"/>
                <w:sz w:val="22"/>
                <w:szCs w:val="22"/>
              </w:rPr>
            </w:pPr>
            <w:r w:rsidRPr="00FD35E4">
              <w:rPr>
                <w:rFonts w:cs="Arial"/>
                <w:sz w:val="22"/>
                <w:szCs w:val="22"/>
              </w:rPr>
              <w:t>9</w:t>
            </w:r>
            <w:r w:rsidR="00CA0EB2" w:rsidRPr="00FD35E4">
              <w:rPr>
                <w:rFonts w:cs="Arial"/>
                <w:sz w:val="22"/>
                <w:szCs w:val="22"/>
              </w:rPr>
              <w:t>0</w:t>
            </w:r>
            <w:r w:rsidR="00985BEC" w:rsidRPr="00FD35E4">
              <w:rPr>
                <w:rFonts w:cs="Arial"/>
                <w:sz w:val="22"/>
                <w:szCs w:val="22"/>
              </w:rPr>
              <w:t>%</w:t>
            </w:r>
            <w:r w:rsidR="009A724C" w:rsidRPr="00FD35E4">
              <w:rPr>
                <w:rFonts w:cs="Arial" w:hint="cs"/>
                <w:sz w:val="22"/>
                <w:szCs w:val="22"/>
                <w:rtl/>
              </w:rPr>
              <w:t xml:space="preserve"> </w:t>
            </w:r>
            <w:r w:rsidR="004B56DF" w:rsidRPr="00FD35E4">
              <w:rPr>
                <w:rFonts w:cs="Arial"/>
                <w:sz w:val="22"/>
                <w:szCs w:val="22"/>
                <w:rtl/>
              </w:rPr>
              <w:t>מהמשתתפים בתוכנית</w:t>
            </w:r>
            <w:r w:rsidR="4286A66F" w:rsidRPr="00FD35E4">
              <w:rPr>
                <w:rFonts w:cs="Arial"/>
                <w:sz w:val="22"/>
                <w:szCs w:val="22"/>
                <w:rtl/>
              </w:rPr>
              <w:t>, שסיימו לפחות 20 שעות</w:t>
            </w:r>
            <w:r w:rsidR="004B56DF" w:rsidRPr="00FD35E4">
              <w:rPr>
                <w:rFonts w:cs="Arial"/>
                <w:sz w:val="22"/>
                <w:szCs w:val="22"/>
                <w:rtl/>
              </w:rPr>
              <w:t xml:space="preserve"> בתוכנית יראו צמיחה במיומנויות</w:t>
            </w:r>
            <w:r w:rsidR="00985BEC" w:rsidRPr="00FD35E4">
              <w:rPr>
                <w:rFonts w:cs="Arial"/>
                <w:sz w:val="22"/>
                <w:szCs w:val="22"/>
                <w:rtl/>
              </w:rPr>
              <w:t xml:space="preserve"> </w:t>
            </w:r>
            <w:r w:rsidR="004B56DF" w:rsidRPr="00FD35E4">
              <w:rPr>
                <w:rFonts w:cs="Arial"/>
                <w:sz w:val="22"/>
                <w:szCs w:val="22"/>
                <w:rtl/>
              </w:rPr>
              <w:t>הבינה המלאכותית ו</w:t>
            </w:r>
            <w:r w:rsidR="00FC691D" w:rsidRPr="00FD35E4">
              <w:rPr>
                <w:rFonts w:cs="Arial"/>
                <w:sz w:val="22"/>
                <w:szCs w:val="22"/>
                <w:rtl/>
              </w:rPr>
              <w:t xml:space="preserve">ידעו להפעיל 2 יישומים ו/או יותר בבינה </w:t>
            </w:r>
            <w:r w:rsidR="00C94F3E" w:rsidRPr="00FD35E4">
              <w:rPr>
                <w:rFonts w:cs="Arial"/>
                <w:sz w:val="22"/>
                <w:szCs w:val="22"/>
                <w:rtl/>
              </w:rPr>
              <w:t>מלאכותית</w:t>
            </w:r>
            <w:r w:rsidR="06D54100" w:rsidRPr="00FD35E4">
              <w:rPr>
                <w:rFonts w:cs="Arial"/>
                <w:sz w:val="22"/>
                <w:szCs w:val="22"/>
              </w:rPr>
              <w:t>.</w:t>
            </w:r>
          </w:p>
          <w:p w14:paraId="13C5A9DA" w14:textId="3AEF13BD" w:rsidR="3352DE12" w:rsidRPr="00FD35E4" w:rsidRDefault="3352DE12" w:rsidP="7F4054D0">
            <w:pPr>
              <w:pStyle w:val="af2"/>
              <w:numPr>
                <w:ilvl w:val="0"/>
                <w:numId w:val="23"/>
              </w:numPr>
              <w:rPr>
                <w:rFonts w:cs="Arial"/>
                <w:sz w:val="22"/>
                <w:szCs w:val="22"/>
                <w:rtl/>
              </w:rPr>
            </w:pPr>
            <w:r w:rsidRPr="00FD35E4">
              <w:rPr>
                <w:rFonts w:cs="Arial"/>
                <w:sz w:val="22"/>
                <w:szCs w:val="22"/>
              </w:rPr>
              <w:t>85%</w:t>
            </w:r>
            <w:r w:rsidR="009A724C" w:rsidRPr="00FD35E4">
              <w:rPr>
                <w:rFonts w:cs="Arial" w:hint="cs"/>
                <w:sz w:val="22"/>
                <w:szCs w:val="22"/>
                <w:rtl/>
              </w:rPr>
              <w:t xml:space="preserve"> </w:t>
            </w:r>
            <w:r w:rsidRPr="00FD35E4">
              <w:rPr>
                <w:rFonts w:cs="Arial"/>
                <w:sz w:val="22"/>
                <w:szCs w:val="22"/>
                <w:rtl/>
              </w:rPr>
              <w:t>מהמשתתפים בתוכנית, שסיימו לפחות 25 שעות בתוכנית, יראו צמיחה במיומנויות הבינה מלאכותית וידעו לייצר מצגת אינטראקטיבית</w:t>
            </w:r>
            <w:r w:rsidR="00FD35E4">
              <w:rPr>
                <w:rFonts w:cs="Arial" w:hint="cs"/>
                <w:sz w:val="22"/>
                <w:szCs w:val="22"/>
                <w:rtl/>
              </w:rPr>
              <w:t>.</w:t>
            </w:r>
          </w:p>
          <w:p w14:paraId="637F0FAF" w14:textId="1B804469" w:rsidR="00FA76EC" w:rsidRPr="00C173E7" w:rsidRDefault="3352DE12" w:rsidP="00C173E7">
            <w:pPr>
              <w:pStyle w:val="af2"/>
              <w:numPr>
                <w:ilvl w:val="0"/>
                <w:numId w:val="23"/>
              </w:numPr>
              <w:rPr>
                <w:rFonts w:cs="Arial"/>
                <w:sz w:val="22"/>
                <w:szCs w:val="22"/>
                <w:rtl/>
              </w:rPr>
            </w:pPr>
            <w:r w:rsidRPr="00FD35E4">
              <w:rPr>
                <w:rFonts w:cs="Arial"/>
                <w:sz w:val="22"/>
                <w:szCs w:val="22"/>
              </w:rPr>
              <w:t>80%</w:t>
            </w:r>
            <w:r w:rsidR="009A724C" w:rsidRPr="00FD35E4">
              <w:rPr>
                <w:rFonts w:cs="Arial" w:hint="cs"/>
                <w:sz w:val="22"/>
                <w:szCs w:val="22"/>
                <w:rtl/>
              </w:rPr>
              <w:t xml:space="preserve"> </w:t>
            </w:r>
            <w:r w:rsidR="001E134D" w:rsidRPr="00FD35E4">
              <w:rPr>
                <w:rFonts w:cs="Arial" w:hint="cs"/>
                <w:sz w:val="22"/>
                <w:szCs w:val="22"/>
                <w:rtl/>
              </w:rPr>
              <w:t>מהמשתתפים</w:t>
            </w:r>
            <w:r w:rsidRPr="00FD35E4">
              <w:rPr>
                <w:rFonts w:cs="Arial"/>
                <w:sz w:val="22"/>
                <w:szCs w:val="22"/>
                <w:rtl/>
              </w:rPr>
              <w:t xml:space="preserve"> בתוכנית, שסיימו 30 שעות בתוכנית, יראו צמיחה במיומנויות הבינה מלאכותית וידעו לכתוב "פרומט" איכות</w:t>
            </w:r>
            <w:r w:rsidR="71480215" w:rsidRPr="00FD35E4">
              <w:rPr>
                <w:rFonts w:cs="Arial"/>
                <w:sz w:val="22"/>
                <w:szCs w:val="22"/>
                <w:rtl/>
              </w:rPr>
              <w:t>י</w:t>
            </w:r>
            <w:r w:rsidR="00FD35E4">
              <w:rPr>
                <w:rFonts w:cs="Arial" w:hint="cs"/>
                <w:sz w:val="22"/>
                <w:szCs w:val="22"/>
                <w:rtl/>
              </w:rPr>
              <w:t>.</w:t>
            </w:r>
          </w:p>
        </w:tc>
      </w:tr>
      <w:tr w:rsidR="00280054" w:rsidRPr="00280054" w14:paraId="4F54A584" w14:textId="77777777" w:rsidTr="7F4054D0">
        <w:tc>
          <w:tcPr>
            <w:tcW w:w="9146" w:type="dxa"/>
            <w:shd w:val="clear" w:color="auto" w:fill="auto"/>
          </w:tcPr>
          <w:p w14:paraId="644F52A9" w14:textId="77777777" w:rsidR="00DC1761" w:rsidRPr="00280054" w:rsidRDefault="00DC1761" w:rsidP="00FA76EC">
            <w:pPr>
              <w:rPr>
                <w:rFonts w:cs="Arial"/>
                <w:b/>
                <w:sz w:val="22"/>
                <w:szCs w:val="22"/>
                <w:rtl/>
              </w:rPr>
            </w:pPr>
            <w:r w:rsidRPr="00280054">
              <w:rPr>
                <w:rFonts w:cs="Arial"/>
                <w:bCs/>
                <w:sz w:val="22"/>
                <w:szCs w:val="22"/>
                <w:rtl/>
              </w:rPr>
              <w:lastRenderedPageBreak/>
              <w:t>כל מידע אחר הרלוונטי להחלטת ועדת המכרזים</w:t>
            </w:r>
            <w:r w:rsidRPr="00280054">
              <w:rPr>
                <w:rFonts w:cs="Arial"/>
                <w:b/>
                <w:sz w:val="22"/>
                <w:szCs w:val="22"/>
                <w:rtl/>
              </w:rPr>
              <w:t>:</w:t>
            </w:r>
          </w:p>
          <w:p w14:paraId="41190E9F" w14:textId="5B44561D" w:rsidR="002F71BB" w:rsidRPr="00362557" w:rsidRDefault="002F71BB" w:rsidP="0074688E">
            <w:pPr>
              <w:jc w:val="both"/>
              <w:rPr>
                <w:rFonts w:cs="Arial"/>
                <w:b/>
                <w:sz w:val="22"/>
                <w:szCs w:val="22"/>
              </w:rPr>
            </w:pPr>
            <w:r w:rsidRPr="00362557">
              <w:rPr>
                <w:rFonts w:cs="Arial"/>
                <w:b/>
                <w:sz w:val="22"/>
                <w:szCs w:val="22"/>
                <w:rtl/>
              </w:rPr>
              <w:t xml:space="preserve">כל תוצרי העבודה של </w:t>
            </w:r>
            <w:r w:rsidRPr="00362557">
              <w:rPr>
                <w:rFonts w:cs="Arial" w:hint="eastAsia"/>
                <w:b/>
                <w:sz w:val="22"/>
                <w:szCs w:val="22"/>
                <w:rtl/>
              </w:rPr>
              <w:t>ה</w:t>
            </w:r>
            <w:r w:rsidRPr="00362557">
              <w:rPr>
                <w:rFonts w:cs="Arial"/>
                <w:b/>
                <w:sz w:val="22"/>
                <w:szCs w:val="22"/>
                <w:rtl/>
              </w:rPr>
              <w:t xml:space="preserve">ספק במסגרת ביצוע הסכם זה, ובכלל זה נתונים, מצגות, מסמכים, סיכומי פגישות, </w:t>
            </w:r>
            <w:r w:rsidRPr="00362557">
              <w:rPr>
                <w:rFonts w:cs="Arial" w:hint="eastAsia"/>
                <w:b/>
                <w:sz w:val="22"/>
                <w:szCs w:val="22"/>
                <w:rtl/>
              </w:rPr>
              <w:t>תמונות</w:t>
            </w:r>
            <w:r w:rsidRPr="00362557">
              <w:rPr>
                <w:rFonts w:cs="Arial"/>
                <w:b/>
                <w:sz w:val="22"/>
                <w:szCs w:val="22"/>
                <w:rtl/>
              </w:rPr>
              <w:t xml:space="preserve">, </w:t>
            </w:r>
            <w:r w:rsidRPr="00362557">
              <w:rPr>
                <w:rFonts w:cs="Arial" w:hint="eastAsia"/>
                <w:b/>
                <w:sz w:val="22"/>
                <w:szCs w:val="22"/>
                <w:rtl/>
              </w:rPr>
              <w:t>תכנים</w:t>
            </w:r>
            <w:r w:rsidRPr="00362557">
              <w:rPr>
                <w:rFonts w:cs="Arial"/>
                <w:b/>
                <w:sz w:val="22"/>
                <w:szCs w:val="22"/>
                <w:rtl/>
              </w:rPr>
              <w:t xml:space="preserve"> וכל חומר אחר שנבנה על ידי הספק במהלך תקופת ההתקשרות </w:t>
            </w:r>
            <w:r w:rsidRPr="00362557">
              <w:rPr>
                <w:rFonts w:cs="Arial" w:hint="eastAsia"/>
                <w:b/>
                <w:sz w:val="22"/>
                <w:szCs w:val="22"/>
                <w:rtl/>
              </w:rPr>
              <w:t>עבור</w:t>
            </w:r>
            <w:r w:rsidRPr="00362557">
              <w:rPr>
                <w:rFonts w:cs="Arial"/>
                <w:b/>
                <w:sz w:val="22"/>
                <w:szCs w:val="22"/>
                <w:rtl/>
              </w:rPr>
              <w:t xml:space="preserve"> ה</w:t>
            </w:r>
            <w:r w:rsidRPr="00362557">
              <w:rPr>
                <w:rFonts w:cs="Arial" w:hint="eastAsia"/>
                <w:b/>
                <w:sz w:val="22"/>
                <w:szCs w:val="22"/>
                <w:rtl/>
              </w:rPr>
              <w:t>משרד</w:t>
            </w:r>
            <w:r w:rsidRPr="00362557">
              <w:rPr>
                <w:rFonts w:cs="Arial"/>
                <w:b/>
                <w:sz w:val="22"/>
                <w:szCs w:val="22"/>
                <w:rtl/>
              </w:rPr>
              <w:t xml:space="preserve"> ("תוצרי העבודה"), הנם זכויותיו הרוחניות וקניינו הבלעדי של </w:t>
            </w:r>
            <w:r w:rsidRPr="00362557">
              <w:rPr>
                <w:rFonts w:cs="Arial" w:hint="eastAsia"/>
                <w:b/>
                <w:sz w:val="22"/>
                <w:szCs w:val="22"/>
                <w:rtl/>
              </w:rPr>
              <w:t>המשרד</w:t>
            </w:r>
            <w:r w:rsidRPr="00362557">
              <w:rPr>
                <w:rFonts w:cs="Arial"/>
                <w:b/>
                <w:sz w:val="22"/>
                <w:szCs w:val="22"/>
                <w:rtl/>
              </w:rPr>
              <w:t xml:space="preserve"> והוא יוכל לעשות בהם כל שימוש שירצה בעתיד, כמנהג בעלים, בין אם לצרכיו ובין אם לצורך פרסום חיצוני. הספק לא יהי</w:t>
            </w:r>
            <w:r w:rsidRPr="00362557">
              <w:rPr>
                <w:rFonts w:cs="Arial" w:hint="eastAsia"/>
                <w:b/>
                <w:sz w:val="22"/>
                <w:szCs w:val="22"/>
                <w:rtl/>
              </w:rPr>
              <w:t>ה</w:t>
            </w:r>
            <w:r w:rsidRPr="00362557">
              <w:rPr>
                <w:rFonts w:cs="Arial"/>
                <w:b/>
                <w:sz w:val="22"/>
                <w:szCs w:val="22"/>
                <w:rtl/>
              </w:rPr>
              <w:t xml:space="preserve"> רשאי למכור, להעביר, להמחות, לפרסם, להשכיר, לרשום, או לעשות שימוש כלשהו בתוצרי העבודה, </w:t>
            </w:r>
            <w:r w:rsidRPr="00362557">
              <w:rPr>
                <w:rFonts w:cs="Arial" w:hint="eastAsia"/>
                <w:b/>
                <w:sz w:val="22"/>
                <w:szCs w:val="22"/>
                <w:rtl/>
              </w:rPr>
              <w:t>ל</w:t>
            </w:r>
            <w:r w:rsidRPr="00362557">
              <w:rPr>
                <w:rFonts w:cs="Arial"/>
                <w:b/>
                <w:sz w:val="22"/>
                <w:szCs w:val="22"/>
                <w:rtl/>
              </w:rPr>
              <w:t xml:space="preserve">לא אישור </w:t>
            </w:r>
            <w:r w:rsidRPr="00362557">
              <w:rPr>
                <w:rFonts w:cs="Arial" w:hint="eastAsia"/>
                <w:b/>
                <w:sz w:val="22"/>
                <w:szCs w:val="22"/>
                <w:rtl/>
              </w:rPr>
              <w:t>המזמין</w:t>
            </w:r>
            <w:r w:rsidRPr="00362557">
              <w:rPr>
                <w:rFonts w:cs="Arial"/>
                <w:b/>
                <w:sz w:val="22"/>
                <w:szCs w:val="22"/>
                <w:rtl/>
              </w:rPr>
              <w:t xml:space="preserve"> בכתב ומראש.</w:t>
            </w:r>
          </w:p>
          <w:p w14:paraId="7952C7F2" w14:textId="77777777" w:rsidR="002F71BB" w:rsidRPr="00362557" w:rsidRDefault="002F71BB" w:rsidP="0074688E">
            <w:pPr>
              <w:jc w:val="both"/>
              <w:rPr>
                <w:rFonts w:cs="Arial"/>
                <w:b/>
                <w:sz w:val="22"/>
                <w:szCs w:val="22"/>
              </w:rPr>
            </w:pPr>
            <w:r w:rsidRPr="00362557">
              <w:rPr>
                <w:rFonts w:cs="Arial" w:hint="eastAsia"/>
                <w:b/>
                <w:sz w:val="22"/>
                <w:szCs w:val="22"/>
                <w:rtl/>
              </w:rPr>
              <w:t>תוצרי</w:t>
            </w:r>
            <w:r w:rsidRPr="00362557">
              <w:rPr>
                <w:rFonts w:cs="Arial"/>
                <w:b/>
                <w:sz w:val="22"/>
                <w:szCs w:val="22"/>
                <w:rtl/>
              </w:rPr>
              <w:t xml:space="preserve"> </w:t>
            </w:r>
            <w:r w:rsidRPr="00362557">
              <w:rPr>
                <w:rFonts w:cs="Arial" w:hint="eastAsia"/>
                <w:b/>
                <w:sz w:val="22"/>
                <w:szCs w:val="22"/>
                <w:rtl/>
              </w:rPr>
              <w:t>העבודה</w:t>
            </w:r>
            <w:r w:rsidRPr="00362557">
              <w:rPr>
                <w:rFonts w:cs="Arial"/>
                <w:b/>
                <w:sz w:val="22"/>
                <w:szCs w:val="22"/>
                <w:rtl/>
              </w:rPr>
              <w:t xml:space="preserve"> </w:t>
            </w:r>
            <w:r w:rsidRPr="00362557">
              <w:rPr>
                <w:rFonts w:cs="Arial" w:hint="eastAsia"/>
                <w:b/>
                <w:sz w:val="22"/>
                <w:szCs w:val="22"/>
                <w:rtl/>
              </w:rPr>
              <w:t>לא</w:t>
            </w:r>
            <w:r w:rsidRPr="00362557">
              <w:rPr>
                <w:rFonts w:cs="Arial"/>
                <w:b/>
                <w:sz w:val="22"/>
                <w:szCs w:val="22"/>
                <w:rtl/>
              </w:rPr>
              <w:t xml:space="preserve"> </w:t>
            </w:r>
            <w:r w:rsidRPr="00362557">
              <w:rPr>
                <w:rFonts w:cs="Arial" w:hint="eastAsia"/>
                <w:b/>
                <w:sz w:val="22"/>
                <w:szCs w:val="22"/>
                <w:rtl/>
              </w:rPr>
              <w:t>יכללו</w:t>
            </w:r>
            <w:r w:rsidRPr="00362557">
              <w:rPr>
                <w:rFonts w:cs="Arial"/>
                <w:b/>
                <w:sz w:val="22"/>
                <w:szCs w:val="22"/>
                <w:rtl/>
              </w:rPr>
              <w:t xml:space="preserve"> </w:t>
            </w:r>
            <w:r w:rsidRPr="00362557">
              <w:rPr>
                <w:rFonts w:cs="Arial" w:hint="eastAsia"/>
                <w:b/>
                <w:sz w:val="22"/>
                <w:szCs w:val="22"/>
                <w:rtl/>
              </w:rPr>
              <w:t>תהליכי</w:t>
            </w:r>
            <w:r w:rsidRPr="00362557">
              <w:rPr>
                <w:rFonts w:cs="Arial"/>
                <w:b/>
                <w:sz w:val="22"/>
                <w:szCs w:val="22"/>
                <w:rtl/>
              </w:rPr>
              <w:t xml:space="preserve"> </w:t>
            </w:r>
            <w:r w:rsidRPr="00362557">
              <w:rPr>
                <w:rFonts w:cs="Arial" w:hint="eastAsia"/>
                <w:b/>
                <w:sz w:val="22"/>
                <w:szCs w:val="22"/>
                <w:rtl/>
              </w:rPr>
              <w:t>עבודה</w:t>
            </w:r>
            <w:r w:rsidRPr="00362557">
              <w:rPr>
                <w:rFonts w:cs="Arial"/>
                <w:b/>
                <w:sz w:val="22"/>
                <w:szCs w:val="22"/>
                <w:rtl/>
              </w:rPr>
              <w:t xml:space="preserve"> </w:t>
            </w:r>
            <w:r w:rsidRPr="00362557">
              <w:rPr>
                <w:rFonts w:cs="Arial" w:hint="eastAsia"/>
                <w:b/>
                <w:sz w:val="22"/>
                <w:szCs w:val="22"/>
                <w:rtl/>
              </w:rPr>
              <w:t>ומערכות</w:t>
            </w:r>
            <w:r w:rsidRPr="00362557">
              <w:rPr>
                <w:rFonts w:cs="Arial"/>
                <w:b/>
                <w:sz w:val="22"/>
                <w:szCs w:val="22"/>
                <w:rtl/>
              </w:rPr>
              <w:t xml:space="preserve"> </w:t>
            </w:r>
            <w:r w:rsidRPr="00362557">
              <w:rPr>
                <w:rFonts w:cs="Arial" w:hint="eastAsia"/>
                <w:b/>
                <w:sz w:val="22"/>
                <w:szCs w:val="22"/>
                <w:rtl/>
              </w:rPr>
              <w:t>ייעודיות</w:t>
            </w:r>
            <w:r w:rsidRPr="00362557">
              <w:rPr>
                <w:rFonts w:cs="Arial"/>
                <w:b/>
                <w:sz w:val="22"/>
                <w:szCs w:val="22"/>
                <w:rtl/>
              </w:rPr>
              <w:t xml:space="preserve"> </w:t>
            </w:r>
            <w:r w:rsidRPr="00362557">
              <w:rPr>
                <w:rFonts w:cs="Arial" w:hint="eastAsia"/>
                <w:b/>
                <w:sz w:val="22"/>
                <w:szCs w:val="22"/>
                <w:rtl/>
              </w:rPr>
              <w:t>של</w:t>
            </w:r>
            <w:r w:rsidRPr="00362557">
              <w:rPr>
                <w:rFonts w:cs="Arial"/>
                <w:b/>
                <w:sz w:val="22"/>
                <w:szCs w:val="22"/>
                <w:rtl/>
              </w:rPr>
              <w:t xml:space="preserve"> </w:t>
            </w:r>
            <w:r w:rsidRPr="00362557">
              <w:rPr>
                <w:rFonts w:cs="Arial" w:hint="eastAsia"/>
                <w:b/>
                <w:sz w:val="22"/>
                <w:szCs w:val="22"/>
                <w:rtl/>
              </w:rPr>
              <w:t>הספק</w:t>
            </w:r>
            <w:r w:rsidRPr="00362557">
              <w:rPr>
                <w:rFonts w:cs="Arial"/>
                <w:b/>
                <w:sz w:val="22"/>
                <w:szCs w:val="22"/>
                <w:rtl/>
              </w:rPr>
              <w:t xml:space="preserve">, </w:t>
            </w:r>
            <w:r w:rsidRPr="00362557">
              <w:rPr>
                <w:rFonts w:cs="Arial" w:hint="eastAsia"/>
                <w:b/>
                <w:sz w:val="22"/>
                <w:szCs w:val="22"/>
                <w:rtl/>
              </w:rPr>
              <w:t>אשר</w:t>
            </w:r>
            <w:r w:rsidRPr="00362557">
              <w:rPr>
                <w:rFonts w:cs="Arial"/>
                <w:b/>
                <w:sz w:val="22"/>
                <w:szCs w:val="22"/>
                <w:rtl/>
              </w:rPr>
              <w:t xml:space="preserve"> </w:t>
            </w:r>
            <w:r w:rsidRPr="00362557">
              <w:rPr>
                <w:rFonts w:cs="Arial" w:hint="eastAsia"/>
                <w:b/>
                <w:sz w:val="22"/>
                <w:szCs w:val="22"/>
                <w:rtl/>
              </w:rPr>
              <w:t>לא</w:t>
            </w:r>
            <w:r w:rsidRPr="00362557">
              <w:rPr>
                <w:rFonts w:cs="Arial"/>
                <w:b/>
                <w:sz w:val="22"/>
                <w:szCs w:val="22"/>
                <w:rtl/>
              </w:rPr>
              <w:t xml:space="preserve"> </w:t>
            </w:r>
            <w:r w:rsidRPr="00362557">
              <w:rPr>
                <w:rFonts w:cs="Arial" w:hint="eastAsia"/>
                <w:b/>
                <w:sz w:val="22"/>
                <w:szCs w:val="22"/>
                <w:rtl/>
              </w:rPr>
              <w:t>הוכנו</w:t>
            </w:r>
            <w:r w:rsidRPr="00362557">
              <w:rPr>
                <w:rFonts w:cs="Arial"/>
                <w:b/>
                <w:sz w:val="22"/>
                <w:szCs w:val="22"/>
                <w:rtl/>
              </w:rPr>
              <w:t xml:space="preserve"> </w:t>
            </w:r>
            <w:r w:rsidRPr="00362557">
              <w:rPr>
                <w:rFonts w:cs="Arial" w:hint="eastAsia"/>
                <w:b/>
                <w:sz w:val="22"/>
                <w:szCs w:val="22"/>
                <w:rtl/>
              </w:rPr>
              <w:t>עבור</w:t>
            </w:r>
            <w:r w:rsidRPr="00362557">
              <w:rPr>
                <w:rFonts w:cs="Arial"/>
                <w:b/>
                <w:sz w:val="22"/>
                <w:szCs w:val="22"/>
                <w:rtl/>
              </w:rPr>
              <w:t xml:space="preserve"> </w:t>
            </w:r>
            <w:r w:rsidRPr="00362557">
              <w:rPr>
                <w:rFonts w:cs="Arial" w:hint="eastAsia"/>
                <w:b/>
                <w:sz w:val="22"/>
                <w:szCs w:val="22"/>
                <w:rtl/>
              </w:rPr>
              <w:t>המזמין</w:t>
            </w:r>
            <w:r w:rsidRPr="00362557">
              <w:rPr>
                <w:rFonts w:cs="Arial"/>
                <w:b/>
                <w:sz w:val="22"/>
                <w:szCs w:val="22"/>
                <w:rtl/>
              </w:rPr>
              <w:t xml:space="preserve"> </w:t>
            </w:r>
            <w:r w:rsidRPr="00362557">
              <w:rPr>
                <w:rFonts w:cs="Arial" w:hint="eastAsia"/>
                <w:b/>
                <w:sz w:val="22"/>
                <w:szCs w:val="22"/>
                <w:rtl/>
              </w:rPr>
              <w:t>במסגרת</w:t>
            </w:r>
            <w:r w:rsidRPr="00362557">
              <w:rPr>
                <w:rFonts w:cs="Arial"/>
                <w:b/>
                <w:sz w:val="22"/>
                <w:szCs w:val="22"/>
                <w:rtl/>
              </w:rPr>
              <w:t xml:space="preserve"> </w:t>
            </w:r>
            <w:r w:rsidRPr="00362557">
              <w:rPr>
                <w:rFonts w:cs="Arial" w:hint="eastAsia"/>
                <w:b/>
                <w:sz w:val="22"/>
                <w:szCs w:val="22"/>
                <w:rtl/>
              </w:rPr>
              <w:t>ביצוע</w:t>
            </w:r>
            <w:r w:rsidRPr="00362557">
              <w:rPr>
                <w:rFonts w:cs="Arial"/>
                <w:b/>
                <w:sz w:val="22"/>
                <w:szCs w:val="22"/>
                <w:rtl/>
              </w:rPr>
              <w:t xml:space="preserve"> </w:t>
            </w:r>
            <w:r w:rsidRPr="00362557">
              <w:rPr>
                <w:rFonts w:cs="Arial" w:hint="eastAsia"/>
                <w:b/>
                <w:sz w:val="22"/>
                <w:szCs w:val="22"/>
                <w:rtl/>
              </w:rPr>
              <w:t>ההסכם</w:t>
            </w:r>
            <w:r w:rsidRPr="00362557">
              <w:rPr>
                <w:rFonts w:cs="Arial"/>
                <w:b/>
                <w:sz w:val="22"/>
                <w:szCs w:val="22"/>
                <w:rtl/>
              </w:rPr>
              <w:t xml:space="preserve">, </w:t>
            </w:r>
            <w:r w:rsidRPr="00362557">
              <w:rPr>
                <w:rFonts w:cs="Arial" w:hint="eastAsia"/>
                <w:b/>
                <w:sz w:val="22"/>
                <w:szCs w:val="22"/>
                <w:rtl/>
              </w:rPr>
              <w:t>ואשר</w:t>
            </w:r>
            <w:r w:rsidRPr="00362557">
              <w:rPr>
                <w:rFonts w:cs="Arial"/>
                <w:b/>
                <w:sz w:val="22"/>
                <w:szCs w:val="22"/>
                <w:rtl/>
              </w:rPr>
              <w:t xml:space="preserve"> </w:t>
            </w:r>
            <w:r w:rsidRPr="00362557">
              <w:rPr>
                <w:rFonts w:cs="Arial" w:hint="eastAsia"/>
                <w:b/>
                <w:sz w:val="22"/>
                <w:szCs w:val="22"/>
                <w:rtl/>
              </w:rPr>
              <w:t>נמצאים</w:t>
            </w:r>
            <w:r w:rsidRPr="00362557">
              <w:rPr>
                <w:rFonts w:cs="Arial"/>
                <w:b/>
                <w:sz w:val="22"/>
                <w:szCs w:val="22"/>
                <w:rtl/>
              </w:rPr>
              <w:t xml:space="preserve"> </w:t>
            </w:r>
            <w:r w:rsidRPr="00362557">
              <w:rPr>
                <w:rFonts w:cs="Arial" w:hint="eastAsia"/>
                <w:b/>
                <w:sz w:val="22"/>
                <w:szCs w:val="22"/>
                <w:rtl/>
              </w:rPr>
              <w:t>בבעלות</w:t>
            </w:r>
            <w:r w:rsidRPr="00362557">
              <w:rPr>
                <w:rFonts w:cs="Arial"/>
                <w:b/>
                <w:sz w:val="22"/>
                <w:szCs w:val="22"/>
                <w:rtl/>
              </w:rPr>
              <w:t xml:space="preserve"> </w:t>
            </w:r>
            <w:r w:rsidRPr="00362557">
              <w:rPr>
                <w:rFonts w:cs="Arial" w:hint="eastAsia"/>
                <w:b/>
                <w:sz w:val="22"/>
                <w:szCs w:val="22"/>
                <w:rtl/>
              </w:rPr>
              <w:t>הספק</w:t>
            </w:r>
            <w:r w:rsidRPr="00362557">
              <w:rPr>
                <w:rFonts w:cs="Arial"/>
                <w:b/>
                <w:sz w:val="22"/>
                <w:szCs w:val="22"/>
                <w:rtl/>
              </w:rPr>
              <w:t xml:space="preserve"> </w:t>
            </w:r>
            <w:r w:rsidRPr="00362557">
              <w:rPr>
                <w:rFonts w:cs="Arial" w:hint="eastAsia"/>
                <w:b/>
                <w:sz w:val="22"/>
                <w:szCs w:val="22"/>
                <w:rtl/>
              </w:rPr>
              <w:t>טרם</w:t>
            </w:r>
            <w:r w:rsidRPr="00362557">
              <w:rPr>
                <w:rFonts w:cs="Arial"/>
                <w:b/>
                <w:sz w:val="22"/>
                <w:szCs w:val="22"/>
                <w:rtl/>
              </w:rPr>
              <w:t xml:space="preserve"> </w:t>
            </w:r>
            <w:r w:rsidRPr="00362557">
              <w:rPr>
                <w:rFonts w:cs="Arial" w:hint="eastAsia"/>
                <w:b/>
                <w:sz w:val="22"/>
                <w:szCs w:val="22"/>
                <w:rtl/>
              </w:rPr>
              <w:t>כניסתו</w:t>
            </w:r>
            <w:r w:rsidRPr="00362557">
              <w:rPr>
                <w:rFonts w:cs="Arial"/>
                <w:b/>
                <w:sz w:val="22"/>
                <w:szCs w:val="22"/>
                <w:rtl/>
              </w:rPr>
              <w:t xml:space="preserve"> </w:t>
            </w:r>
            <w:r w:rsidRPr="00362557">
              <w:rPr>
                <w:rFonts w:cs="Arial" w:hint="eastAsia"/>
                <w:b/>
                <w:sz w:val="22"/>
                <w:szCs w:val="22"/>
                <w:rtl/>
              </w:rPr>
              <w:t>לתוקף</w:t>
            </w:r>
            <w:r w:rsidRPr="00362557">
              <w:rPr>
                <w:rFonts w:cs="Arial"/>
                <w:b/>
                <w:sz w:val="22"/>
                <w:szCs w:val="22"/>
                <w:rtl/>
              </w:rPr>
              <w:t xml:space="preserve"> </w:t>
            </w:r>
            <w:r w:rsidRPr="00362557">
              <w:rPr>
                <w:rFonts w:cs="Arial" w:hint="eastAsia"/>
                <w:b/>
                <w:sz w:val="22"/>
                <w:szCs w:val="22"/>
                <w:rtl/>
              </w:rPr>
              <w:t>של</w:t>
            </w:r>
            <w:r w:rsidRPr="00362557">
              <w:rPr>
                <w:rFonts w:cs="Arial"/>
                <w:b/>
                <w:sz w:val="22"/>
                <w:szCs w:val="22"/>
                <w:rtl/>
              </w:rPr>
              <w:t xml:space="preserve"> </w:t>
            </w:r>
            <w:r w:rsidRPr="00362557">
              <w:rPr>
                <w:rFonts w:cs="Arial" w:hint="eastAsia"/>
                <w:b/>
                <w:sz w:val="22"/>
                <w:szCs w:val="22"/>
                <w:rtl/>
              </w:rPr>
              <w:t>ההסכם</w:t>
            </w:r>
            <w:r w:rsidRPr="00362557">
              <w:rPr>
                <w:rFonts w:cs="Arial"/>
                <w:b/>
                <w:sz w:val="22"/>
                <w:szCs w:val="22"/>
                <w:rtl/>
              </w:rPr>
              <w:t xml:space="preserve">.  </w:t>
            </w:r>
          </w:p>
          <w:p w14:paraId="23034401" w14:textId="6373D3B1" w:rsidR="00DC1761" w:rsidRPr="00280054" w:rsidRDefault="002F71BB" w:rsidP="0074688E">
            <w:pPr>
              <w:jc w:val="both"/>
              <w:rPr>
                <w:rFonts w:cs="Arial"/>
                <w:b/>
                <w:sz w:val="22"/>
                <w:szCs w:val="22"/>
                <w:u w:val="single"/>
                <w:rtl/>
              </w:rPr>
            </w:pPr>
            <w:r w:rsidRPr="00362557">
              <w:rPr>
                <w:rFonts w:cs="Arial" w:hint="eastAsia"/>
                <w:b/>
                <w:sz w:val="22"/>
                <w:szCs w:val="22"/>
                <w:rtl/>
              </w:rPr>
              <w:t>למען</w:t>
            </w:r>
            <w:r w:rsidRPr="00362557">
              <w:rPr>
                <w:rFonts w:cs="Arial"/>
                <w:b/>
                <w:sz w:val="22"/>
                <w:szCs w:val="22"/>
                <w:rtl/>
              </w:rPr>
              <w:t xml:space="preserve"> הסר ספק, תוצרי העבודה יהיו רכוש </w:t>
            </w:r>
            <w:r w:rsidRPr="00362557">
              <w:rPr>
                <w:rFonts w:cs="Arial" w:hint="eastAsia"/>
                <w:b/>
                <w:sz w:val="22"/>
                <w:szCs w:val="22"/>
                <w:rtl/>
              </w:rPr>
              <w:t>המשרד</w:t>
            </w:r>
            <w:r w:rsidR="00347BA8">
              <w:rPr>
                <w:rFonts w:cs="Arial" w:hint="cs"/>
                <w:b/>
                <w:sz w:val="22"/>
                <w:szCs w:val="22"/>
                <w:rtl/>
              </w:rPr>
              <w:t xml:space="preserve"> </w:t>
            </w:r>
            <w:r w:rsidRPr="00362557">
              <w:rPr>
                <w:rFonts w:cs="Arial" w:hint="eastAsia"/>
                <w:b/>
                <w:sz w:val="22"/>
                <w:szCs w:val="22"/>
                <w:rtl/>
              </w:rPr>
              <w:t>גם</w:t>
            </w:r>
            <w:r w:rsidRPr="00362557">
              <w:rPr>
                <w:rFonts w:cs="Arial"/>
                <w:b/>
                <w:sz w:val="22"/>
                <w:szCs w:val="22"/>
                <w:rtl/>
              </w:rPr>
              <w:t xml:space="preserve"> אם מתן השירותים ע"י הספק הופסק תוך כדי תקופת ההתקשרות</w:t>
            </w:r>
            <w:r w:rsidR="0074688E">
              <w:rPr>
                <w:rFonts w:cs="Arial" w:hint="cs"/>
                <w:b/>
                <w:sz w:val="22"/>
                <w:szCs w:val="22"/>
                <w:u w:val="single"/>
                <w:rtl/>
              </w:rPr>
              <w:t>.</w:t>
            </w:r>
          </w:p>
        </w:tc>
      </w:tr>
      <w:tr w:rsidR="00280054" w:rsidRPr="00280054" w14:paraId="7E2A9C92" w14:textId="77777777" w:rsidTr="7F4054D0">
        <w:tc>
          <w:tcPr>
            <w:tcW w:w="9146" w:type="dxa"/>
            <w:shd w:val="clear" w:color="auto" w:fill="auto"/>
          </w:tcPr>
          <w:p w14:paraId="7D5E99E8" w14:textId="77777777" w:rsidR="00DF6F49" w:rsidRPr="00280054" w:rsidRDefault="00851CFB" w:rsidP="00EE003A">
            <w:pPr>
              <w:jc w:val="both"/>
              <w:rPr>
                <w:rFonts w:cs="Arial"/>
                <w:b/>
                <w:sz w:val="22"/>
                <w:szCs w:val="22"/>
                <w:rtl/>
              </w:rPr>
            </w:pPr>
            <w:r w:rsidRPr="00280054">
              <w:rPr>
                <w:rFonts w:cs="Arial"/>
                <w:bCs/>
                <w:sz w:val="22"/>
                <w:szCs w:val="22"/>
                <w:u w:val="single"/>
                <w:rtl/>
              </w:rPr>
              <w:t>התייחסות ועדת  המכרזים לסיווג הבקשה כהתקשרות ולא לתמיכה:</w:t>
            </w:r>
          </w:p>
          <w:p w14:paraId="31435B22" w14:textId="77777777" w:rsidR="00DF6F49" w:rsidRPr="00280054" w:rsidRDefault="00EE003A" w:rsidP="00254047">
            <w:pPr>
              <w:numPr>
                <w:ilvl w:val="0"/>
                <w:numId w:val="19"/>
              </w:numPr>
              <w:jc w:val="both"/>
              <w:rPr>
                <w:rFonts w:cs="Arial"/>
                <w:bCs/>
                <w:sz w:val="22"/>
                <w:szCs w:val="22"/>
                <w:u w:val="single"/>
              </w:rPr>
            </w:pPr>
            <w:r w:rsidRPr="00280054">
              <w:rPr>
                <w:rFonts w:cs="Arial"/>
                <w:b/>
                <w:sz w:val="22"/>
                <w:szCs w:val="22"/>
                <w:rtl/>
              </w:rPr>
              <w:t>הו</w:t>
            </w:r>
            <w:r w:rsidR="00873A26" w:rsidRPr="00280054">
              <w:rPr>
                <w:rFonts w:cs="Arial" w:hint="cs"/>
                <w:b/>
                <w:sz w:val="22"/>
                <w:szCs w:val="22"/>
                <w:rtl/>
              </w:rPr>
              <w:t>ו</w:t>
            </w:r>
            <w:r w:rsidRPr="00280054">
              <w:rPr>
                <w:rFonts w:cs="Arial"/>
                <w:b/>
                <w:sz w:val="22"/>
                <w:szCs w:val="22"/>
                <w:rtl/>
              </w:rPr>
              <w:t xml:space="preserve">עדה מציינת כי בחנה את הסיווג של ההתקשרות (לרבות המאפיינים שצוינו </w:t>
            </w:r>
            <w:r w:rsidR="00FE0A5D" w:rsidRPr="00280054">
              <w:rPr>
                <w:rFonts w:cs="Arial" w:hint="cs"/>
                <w:b/>
                <w:sz w:val="22"/>
                <w:szCs w:val="22"/>
                <w:rtl/>
              </w:rPr>
              <w:t>ב</w:t>
            </w:r>
            <w:hyperlink r:id="rId13" w:history="1">
              <w:r w:rsidR="00FE0A5D" w:rsidRPr="00280054">
                <w:rPr>
                  <w:rStyle w:val="Hyperlink"/>
                  <w:rFonts w:cs="Arial"/>
                  <w:b/>
                  <w:i/>
                  <w:color w:val="auto"/>
                  <w:sz w:val="22"/>
                  <w:szCs w:val="22"/>
                  <w:u w:val="dotted" w:color="3464BA"/>
                  <w:rtl/>
                </w:rPr>
                <w:t>הנחיית היועץ המשפטי לממשלה, "תמיכות המדינה במוסדות ציבור", מס' 01.2005</w:t>
              </w:r>
            </w:hyperlink>
            <w:r w:rsidRPr="00280054">
              <w:rPr>
                <w:rFonts w:cs="Arial"/>
                <w:b/>
                <w:sz w:val="22"/>
                <w:szCs w:val="22"/>
                <w:rtl/>
              </w:rPr>
              <w:t>) והחליטה כי מדובר בהתקשרות לרכישת שירותים</w:t>
            </w:r>
            <w:r w:rsidR="00DF6F49" w:rsidRPr="00280054">
              <w:rPr>
                <w:rFonts w:cs="Arial"/>
                <w:b/>
                <w:sz w:val="22"/>
                <w:szCs w:val="22"/>
                <w:rtl/>
              </w:rPr>
              <w:t>.</w:t>
            </w:r>
          </w:p>
          <w:p w14:paraId="000BF8F4" w14:textId="77777777" w:rsidR="00DF6F49" w:rsidRPr="00280054" w:rsidRDefault="00EE003A" w:rsidP="00254047">
            <w:pPr>
              <w:numPr>
                <w:ilvl w:val="0"/>
                <w:numId w:val="19"/>
              </w:numPr>
              <w:jc w:val="both"/>
              <w:rPr>
                <w:rFonts w:cs="Arial"/>
                <w:bCs/>
                <w:sz w:val="22"/>
                <w:szCs w:val="22"/>
                <w:u w:val="single"/>
              </w:rPr>
            </w:pPr>
            <w:r w:rsidRPr="00280054">
              <w:rPr>
                <w:rFonts w:cs="Arial"/>
                <w:b/>
                <w:sz w:val="22"/>
                <w:szCs w:val="22"/>
                <w:rtl/>
              </w:rPr>
              <w:t>קיימים תוצרים ברורים אותם מעוניין המשרד לרכוש ועבורם ישלם.</w:t>
            </w:r>
          </w:p>
          <w:p w14:paraId="665A54B2" w14:textId="77777777" w:rsidR="00DF6F49" w:rsidRPr="00280054" w:rsidRDefault="00254047" w:rsidP="000E7E68">
            <w:pPr>
              <w:numPr>
                <w:ilvl w:val="0"/>
                <w:numId w:val="19"/>
              </w:numPr>
              <w:jc w:val="both"/>
              <w:rPr>
                <w:rFonts w:cs="Arial"/>
                <w:bCs/>
                <w:sz w:val="22"/>
                <w:szCs w:val="22"/>
                <w:u w:val="single"/>
              </w:rPr>
            </w:pPr>
            <w:r w:rsidRPr="00280054">
              <w:rPr>
                <w:rFonts w:cs="Arial" w:hint="cs"/>
                <w:b/>
                <w:sz w:val="22"/>
                <w:szCs w:val="22"/>
                <w:rtl/>
              </w:rPr>
              <w:t xml:space="preserve">הספק </w:t>
            </w:r>
            <w:r w:rsidR="00EE003A" w:rsidRPr="00280054">
              <w:rPr>
                <w:rFonts w:cs="Arial"/>
                <w:b/>
                <w:sz w:val="22"/>
                <w:szCs w:val="22"/>
                <w:rtl/>
              </w:rPr>
              <w:t xml:space="preserve">מחויב לבצע פעולות בתחום </w:t>
            </w:r>
            <w:r w:rsidR="000E7E68" w:rsidRPr="00280054">
              <w:rPr>
                <w:rFonts w:cs="Arial" w:hint="cs"/>
                <w:b/>
                <w:sz w:val="22"/>
                <w:szCs w:val="22"/>
                <w:rtl/>
              </w:rPr>
              <w:t xml:space="preserve">שבנדון וכי </w:t>
            </w:r>
            <w:r w:rsidR="00EE003A" w:rsidRPr="00280054">
              <w:rPr>
                <w:rFonts w:cs="Arial"/>
                <w:b/>
                <w:sz w:val="22"/>
                <w:szCs w:val="22"/>
                <w:rtl/>
              </w:rPr>
              <w:t>המיזם שבנדון הינו דרך מיני רבות למלא מחויבות זו.</w:t>
            </w:r>
          </w:p>
          <w:p w14:paraId="32702960" w14:textId="77777777" w:rsidR="00DF6F49" w:rsidRPr="00280054" w:rsidRDefault="00EE003A" w:rsidP="00254047">
            <w:pPr>
              <w:numPr>
                <w:ilvl w:val="0"/>
                <w:numId w:val="19"/>
              </w:numPr>
              <w:jc w:val="both"/>
              <w:rPr>
                <w:rFonts w:cs="Arial"/>
                <w:bCs/>
                <w:sz w:val="22"/>
                <w:szCs w:val="22"/>
                <w:u w:val="single"/>
              </w:rPr>
            </w:pPr>
            <w:r w:rsidRPr="00280054">
              <w:rPr>
                <w:rFonts w:cs="Arial"/>
                <w:b/>
                <w:sz w:val="22"/>
                <w:szCs w:val="22"/>
                <w:rtl/>
              </w:rPr>
              <w:t>מידת המעורבות של המשרד בעת ביצוע המיזם הינה גבוהה ביותר, הבא</w:t>
            </w:r>
            <w:r w:rsidR="00873A26" w:rsidRPr="00280054">
              <w:rPr>
                <w:rFonts w:cs="Arial" w:hint="cs"/>
                <w:b/>
                <w:sz w:val="22"/>
                <w:szCs w:val="22"/>
                <w:rtl/>
              </w:rPr>
              <w:t>ה</w:t>
            </w:r>
            <w:r w:rsidRPr="00280054">
              <w:rPr>
                <w:rFonts w:cs="Arial"/>
                <w:b/>
                <w:sz w:val="22"/>
                <w:szCs w:val="22"/>
                <w:rtl/>
              </w:rPr>
              <w:t xml:space="preserve"> לידי ביטוי, בין השאר, בארגון פעיל, השתתפות של אנשי המקצוע מהמשרד בבניית תכנים, בקיום הדיונים בנושאים שונים שעל הפרק ועוד.</w:t>
            </w:r>
          </w:p>
          <w:p w14:paraId="13F020E5" w14:textId="77777777" w:rsidR="00851CFB" w:rsidRPr="00280054" w:rsidRDefault="00EE003A" w:rsidP="005008F0">
            <w:pPr>
              <w:jc w:val="both"/>
              <w:rPr>
                <w:rFonts w:cs="Arial"/>
                <w:bCs/>
                <w:sz w:val="22"/>
                <w:szCs w:val="22"/>
                <w:u w:val="single"/>
                <w:rtl/>
              </w:rPr>
            </w:pPr>
            <w:r w:rsidRPr="00280054">
              <w:rPr>
                <w:rFonts w:cs="Arial"/>
                <w:b/>
                <w:sz w:val="22"/>
                <w:szCs w:val="22"/>
                <w:rtl/>
              </w:rPr>
              <w:t>מכאן ההחלטה שמדובר ב</w:t>
            </w:r>
            <w:r w:rsidR="00873A26" w:rsidRPr="00280054">
              <w:rPr>
                <w:rFonts w:cs="Arial" w:hint="cs"/>
                <w:b/>
                <w:sz w:val="22"/>
                <w:szCs w:val="22"/>
                <w:rtl/>
              </w:rPr>
              <w:t>התקשרות לביצוע עסקה</w:t>
            </w:r>
            <w:r w:rsidRPr="00280054">
              <w:rPr>
                <w:rFonts w:cs="Arial"/>
                <w:b/>
                <w:sz w:val="22"/>
                <w:szCs w:val="22"/>
                <w:rtl/>
              </w:rPr>
              <w:t xml:space="preserve"> ולא בתמיכה.</w:t>
            </w:r>
          </w:p>
        </w:tc>
      </w:tr>
      <w:tr w:rsidR="00280054" w:rsidRPr="00280054" w14:paraId="766CF4C8" w14:textId="77777777" w:rsidTr="7F4054D0">
        <w:tc>
          <w:tcPr>
            <w:tcW w:w="9146" w:type="dxa"/>
            <w:shd w:val="clear" w:color="auto" w:fill="auto"/>
          </w:tcPr>
          <w:p w14:paraId="43C593C3" w14:textId="77777777" w:rsidR="00851CFB" w:rsidRPr="00280054" w:rsidRDefault="00851CFB" w:rsidP="00851CFB">
            <w:pPr>
              <w:rPr>
                <w:rFonts w:cs="Arial"/>
                <w:bCs/>
                <w:sz w:val="22"/>
                <w:szCs w:val="22"/>
                <w:rtl/>
              </w:rPr>
            </w:pPr>
            <w:r w:rsidRPr="00280054">
              <w:rPr>
                <w:rFonts w:cs="Arial"/>
                <w:bCs/>
                <w:sz w:val="22"/>
                <w:szCs w:val="22"/>
                <w:rtl/>
              </w:rPr>
              <w:t>האם המיזם כולל בקשה לשימוש בלוגו המשרד? כן/לא</w:t>
            </w:r>
          </w:p>
          <w:p w14:paraId="0DC26A19" w14:textId="69908442" w:rsidR="00851CFB" w:rsidRPr="009C5F5D" w:rsidRDefault="003B1369" w:rsidP="000E7E68">
            <w:pPr>
              <w:rPr>
                <w:rFonts w:cs="Arial"/>
                <w:sz w:val="22"/>
                <w:szCs w:val="22"/>
                <w:u w:val="single"/>
                <w:rtl/>
              </w:rPr>
            </w:pPr>
            <w:r w:rsidRPr="009C5F5D">
              <w:rPr>
                <w:rFonts w:cs="Arial" w:hint="cs"/>
                <w:sz w:val="22"/>
                <w:szCs w:val="22"/>
                <w:rtl/>
              </w:rPr>
              <w:t xml:space="preserve">כן, </w:t>
            </w:r>
            <w:r w:rsidR="00A228AC" w:rsidRPr="009C5F5D">
              <w:rPr>
                <w:rFonts w:cs="Arial" w:hint="cs"/>
                <w:sz w:val="22"/>
                <w:szCs w:val="22"/>
                <w:rtl/>
              </w:rPr>
              <w:t xml:space="preserve">הלוגו של המשרד יופיע בכל פרסום של התוכנית לצד הלוגו של </w:t>
            </w:r>
            <w:r w:rsidR="006067E6">
              <w:rPr>
                <w:rFonts w:cs="Arial" w:hint="cs"/>
                <w:sz w:val="22"/>
                <w:szCs w:val="22"/>
                <w:rtl/>
              </w:rPr>
              <w:t>המרכז לחינוך סייבר וגוגל (מצ"ב טופס חסויות ספציפי עבור גוגל)</w:t>
            </w:r>
            <w:r w:rsidR="2B20DD41" w:rsidRPr="009C5F5D">
              <w:rPr>
                <w:rFonts w:cs="Arial"/>
                <w:sz w:val="22"/>
                <w:szCs w:val="22"/>
                <w:rtl/>
              </w:rPr>
              <w:t>,</w:t>
            </w:r>
            <w:r w:rsidR="00A228AC" w:rsidRPr="009C5F5D">
              <w:rPr>
                <w:rFonts w:cs="Arial" w:hint="cs"/>
                <w:sz w:val="22"/>
                <w:szCs w:val="22"/>
                <w:rtl/>
              </w:rPr>
              <w:t xml:space="preserve"> באתר התוכנית (דף הנחיתה), בחומרים מודפסים, בפרסום ברשתות החברתיות וכדומה. </w:t>
            </w:r>
            <w:r w:rsidR="00A228AC" w:rsidRPr="009C5F5D">
              <w:rPr>
                <w:rtl/>
              </w:rPr>
              <w:br/>
            </w:r>
            <w:r w:rsidR="00A228AC" w:rsidRPr="009C5F5D">
              <w:rPr>
                <w:rFonts w:cs="Arial" w:hint="cs"/>
                <w:sz w:val="22"/>
                <w:szCs w:val="22"/>
                <w:rtl/>
              </w:rPr>
              <w:t>החסות תינתן למשך כל תקופת ההתקשר</w:t>
            </w:r>
            <w:r w:rsidR="0097240E">
              <w:rPr>
                <w:rFonts w:cs="Arial" w:hint="cs"/>
                <w:sz w:val="22"/>
                <w:szCs w:val="22"/>
                <w:rtl/>
              </w:rPr>
              <w:t>ו</w:t>
            </w:r>
            <w:r w:rsidR="00A228AC" w:rsidRPr="009C5F5D">
              <w:rPr>
                <w:rFonts w:cs="Arial" w:hint="cs"/>
                <w:sz w:val="22"/>
                <w:szCs w:val="22"/>
                <w:rtl/>
              </w:rPr>
              <w:t>ת, כולל האופציות.</w:t>
            </w:r>
            <w:r w:rsidR="00A228AC" w:rsidRPr="009C5F5D">
              <w:rPr>
                <w:rtl/>
              </w:rPr>
              <w:br/>
            </w:r>
            <w:r w:rsidR="00A228AC" w:rsidRPr="009C5F5D">
              <w:rPr>
                <w:rtl/>
              </w:rPr>
              <w:br/>
            </w:r>
            <w:r w:rsidRPr="009C5F5D">
              <w:rPr>
                <w:rFonts w:cs="Arial" w:hint="cs"/>
                <w:sz w:val="22"/>
                <w:szCs w:val="22"/>
                <w:rtl/>
              </w:rPr>
              <w:t>ועדת המכרזים תהווה גם ועדת חסויות ות</w:t>
            </w:r>
            <w:r w:rsidR="0097240E">
              <w:rPr>
                <w:rFonts w:cs="Arial" w:hint="cs"/>
                <w:sz w:val="22"/>
                <w:szCs w:val="22"/>
                <w:rtl/>
              </w:rPr>
              <w:t>י</w:t>
            </w:r>
            <w:r w:rsidRPr="009C5F5D">
              <w:rPr>
                <w:rFonts w:cs="Arial" w:hint="cs"/>
                <w:sz w:val="22"/>
                <w:szCs w:val="22"/>
                <w:rtl/>
              </w:rPr>
              <w:t xml:space="preserve">בחן בהתאם. </w:t>
            </w:r>
          </w:p>
        </w:tc>
      </w:tr>
    </w:tbl>
    <w:p w14:paraId="4CF7833C" w14:textId="77777777" w:rsidR="00741D2F" w:rsidRPr="00280054" w:rsidRDefault="00741D2F" w:rsidP="00741D2F">
      <w:pPr>
        <w:rPr>
          <w:bCs/>
          <w:u w:val="single"/>
          <w:rtl/>
        </w:rPr>
      </w:pPr>
    </w:p>
    <w:p w14:paraId="4E7261E6" w14:textId="4D45DC7E" w:rsidR="00865A90" w:rsidRPr="00280054" w:rsidRDefault="00283C72" w:rsidP="00254047">
      <w:pPr>
        <w:spacing w:line="360" w:lineRule="auto"/>
        <w:rPr>
          <w:rFonts w:cs="Arial"/>
          <w:b/>
          <w:bCs/>
          <w:sz w:val="22"/>
          <w:szCs w:val="22"/>
          <w:u w:val="single"/>
        </w:rPr>
      </w:pPr>
      <w:r w:rsidRPr="00280054">
        <w:rPr>
          <w:rFonts w:cs="Arial"/>
          <w:b/>
          <w:bCs/>
          <w:sz w:val="22"/>
          <w:szCs w:val="22"/>
          <w:u w:val="single"/>
          <w:rtl/>
        </w:rPr>
        <w:t xml:space="preserve">לבקשה זו </w:t>
      </w:r>
      <w:r w:rsidR="0079404F" w:rsidRPr="00280054">
        <w:rPr>
          <w:rFonts w:cs="Arial"/>
          <w:b/>
          <w:bCs/>
          <w:sz w:val="22"/>
          <w:szCs w:val="22"/>
          <w:u w:val="single"/>
          <w:rtl/>
        </w:rPr>
        <w:t xml:space="preserve">חובה </w:t>
      </w:r>
      <w:r w:rsidR="000A2678" w:rsidRPr="00280054">
        <w:rPr>
          <w:rFonts w:cs="Arial"/>
          <w:b/>
          <w:bCs/>
          <w:sz w:val="22"/>
          <w:szCs w:val="22"/>
          <w:u w:val="single"/>
          <w:rtl/>
        </w:rPr>
        <w:t>לצרף</w:t>
      </w:r>
      <w:r w:rsidRPr="00280054">
        <w:rPr>
          <w:rFonts w:cs="Arial"/>
          <w:b/>
          <w:bCs/>
          <w:sz w:val="22"/>
          <w:szCs w:val="22"/>
          <w:u w:val="single"/>
          <w:rtl/>
        </w:rPr>
        <w:t>:</w:t>
      </w:r>
    </w:p>
    <w:p w14:paraId="15228AE0" w14:textId="2D6CA4C4" w:rsidR="003B6236" w:rsidRPr="0045061E" w:rsidRDefault="00741E92" w:rsidP="001B1A4E">
      <w:pPr>
        <w:numPr>
          <w:ilvl w:val="0"/>
          <w:numId w:val="5"/>
        </w:numPr>
        <w:spacing w:line="360" w:lineRule="auto"/>
        <w:rPr>
          <w:rFonts w:cs="Arial"/>
          <w:sz w:val="22"/>
          <w:szCs w:val="22"/>
        </w:rPr>
      </w:pPr>
      <w:r w:rsidRPr="0045061E">
        <w:rPr>
          <w:rFonts w:cs="Arial"/>
          <w:sz w:val="22"/>
          <w:szCs w:val="22"/>
          <w:rtl/>
        </w:rPr>
        <w:t>הצעת מחיר</w:t>
      </w:r>
      <w:r w:rsidR="00837528" w:rsidRPr="0045061E">
        <w:rPr>
          <w:rFonts w:cs="Arial"/>
          <w:sz w:val="22"/>
          <w:szCs w:val="22"/>
          <w:rtl/>
        </w:rPr>
        <w:t xml:space="preserve"> מאת השותף למיזם ובה ת</w:t>
      </w:r>
      <w:r w:rsidR="00442575" w:rsidRPr="0045061E">
        <w:rPr>
          <w:rFonts w:cs="Arial" w:hint="cs"/>
          <w:sz w:val="22"/>
          <w:szCs w:val="22"/>
          <w:rtl/>
        </w:rPr>
        <w:t>ו</w:t>
      </w:r>
      <w:r w:rsidR="00837528" w:rsidRPr="0045061E">
        <w:rPr>
          <w:rFonts w:cs="Arial"/>
          <w:sz w:val="22"/>
          <w:szCs w:val="22"/>
          <w:rtl/>
        </w:rPr>
        <w:t xml:space="preserve">כנית תקציבית </w:t>
      </w:r>
      <w:r w:rsidR="00837528" w:rsidRPr="0045061E">
        <w:rPr>
          <w:rFonts w:cs="Arial"/>
          <w:b/>
          <w:bCs/>
          <w:sz w:val="22"/>
          <w:szCs w:val="22"/>
          <w:u w:val="single"/>
          <w:rtl/>
        </w:rPr>
        <w:t>מפורטת</w:t>
      </w:r>
      <w:r w:rsidRPr="0045061E">
        <w:rPr>
          <w:rFonts w:cs="Arial"/>
          <w:sz w:val="22"/>
          <w:szCs w:val="22"/>
          <w:rtl/>
        </w:rPr>
        <w:t xml:space="preserve"> לרבות אבני דרך לתשלום</w:t>
      </w:r>
      <w:r w:rsidR="003A31F8" w:rsidRPr="0045061E">
        <w:rPr>
          <w:rFonts w:cs="Arial"/>
          <w:sz w:val="22"/>
          <w:szCs w:val="22"/>
          <w:rtl/>
        </w:rPr>
        <w:t xml:space="preserve"> </w:t>
      </w:r>
      <w:r w:rsidR="003A31F8" w:rsidRPr="0045061E">
        <w:rPr>
          <w:rFonts w:cs="Arial"/>
          <w:b/>
          <w:bCs/>
          <w:sz w:val="22"/>
          <w:szCs w:val="22"/>
          <w:rtl/>
        </w:rPr>
        <w:t>(הצעת המחיר הינה נספח לחוזה. לכן, חובה שהצעת המחיר תכלול תאריך ותירשם על דף לוגו של המציע + חותמת)</w:t>
      </w:r>
      <w:r w:rsidR="00BB6F90" w:rsidRPr="0045061E">
        <w:rPr>
          <w:rFonts w:cs="Arial"/>
          <w:b/>
          <w:bCs/>
          <w:sz w:val="22"/>
          <w:szCs w:val="22"/>
          <w:rtl/>
        </w:rPr>
        <w:t>.</w:t>
      </w:r>
      <w:r w:rsidR="00E506FA" w:rsidRPr="0045061E">
        <w:rPr>
          <w:rFonts w:cs="Arial"/>
          <w:sz w:val="22"/>
          <w:szCs w:val="22"/>
          <w:rtl/>
        </w:rPr>
        <w:t xml:space="preserve"> </w:t>
      </w:r>
    </w:p>
    <w:p w14:paraId="69367070" w14:textId="77777777" w:rsidR="003B6236" w:rsidRPr="0045061E" w:rsidRDefault="003B6236" w:rsidP="003B6236">
      <w:pPr>
        <w:numPr>
          <w:ilvl w:val="0"/>
          <w:numId w:val="5"/>
        </w:numPr>
        <w:spacing w:line="360" w:lineRule="auto"/>
        <w:rPr>
          <w:rFonts w:cs="Arial"/>
          <w:sz w:val="22"/>
          <w:szCs w:val="22"/>
        </w:rPr>
      </w:pPr>
      <w:r w:rsidRPr="0045061E">
        <w:rPr>
          <w:rFonts w:cs="Arial"/>
          <w:sz w:val="22"/>
          <w:szCs w:val="22"/>
          <w:rtl/>
        </w:rPr>
        <w:lastRenderedPageBreak/>
        <w:t>מילוי וחתימה של השותף למיזם על תצהיר "בקשה למיזם משותף ופירוט תקציבי + התחייבות לפי תקנה 3(30) לתח"מ"</w:t>
      </w:r>
      <w:r w:rsidR="00710F30" w:rsidRPr="0045061E">
        <w:rPr>
          <w:rFonts w:cs="Arial" w:hint="cs"/>
          <w:sz w:val="22"/>
          <w:szCs w:val="22"/>
          <w:rtl/>
        </w:rPr>
        <w:t>.</w:t>
      </w:r>
      <w:r w:rsidRPr="0045061E">
        <w:rPr>
          <w:rFonts w:cs="Arial"/>
          <w:sz w:val="22"/>
          <w:szCs w:val="22"/>
          <w:rtl/>
        </w:rPr>
        <w:t xml:space="preserve"> </w:t>
      </w:r>
    </w:p>
    <w:p w14:paraId="68847A50" w14:textId="77777777" w:rsidR="00837528" w:rsidRPr="0045061E" w:rsidRDefault="00AA5940" w:rsidP="000F2A81">
      <w:pPr>
        <w:numPr>
          <w:ilvl w:val="0"/>
          <w:numId w:val="5"/>
        </w:numPr>
        <w:spacing w:line="360" w:lineRule="auto"/>
        <w:rPr>
          <w:rFonts w:cs="Arial"/>
          <w:sz w:val="22"/>
          <w:szCs w:val="22"/>
          <w:rtl/>
        </w:rPr>
      </w:pPr>
      <w:r w:rsidRPr="0045061E">
        <w:rPr>
          <w:rFonts w:cs="Arial"/>
          <w:sz w:val="22"/>
          <w:szCs w:val="22"/>
          <w:rtl/>
        </w:rPr>
        <w:t>אם יש שותפים נוספים המממנים את המיזם</w:t>
      </w:r>
      <w:r w:rsidR="00283C72" w:rsidRPr="0045061E">
        <w:rPr>
          <w:rFonts w:cs="Arial" w:hint="cs"/>
          <w:sz w:val="22"/>
          <w:szCs w:val="22"/>
          <w:rtl/>
        </w:rPr>
        <w:t xml:space="preserve"> </w:t>
      </w:r>
      <w:r w:rsidRPr="0045061E">
        <w:rPr>
          <w:rFonts w:cs="Arial"/>
          <w:sz w:val="22"/>
          <w:szCs w:val="22"/>
          <w:rtl/>
        </w:rPr>
        <w:t>- יש לציין מיהם ומה חלקם התקציבי במיזם.</w:t>
      </w:r>
    </w:p>
    <w:p w14:paraId="10EA5388" w14:textId="77777777" w:rsidR="007B4173" w:rsidRDefault="007B4173" w:rsidP="00362557">
      <w:pPr>
        <w:spacing w:line="480" w:lineRule="auto"/>
        <w:jc w:val="center"/>
        <w:rPr>
          <w:rFonts w:cs="Arial"/>
          <w:sz w:val="22"/>
          <w:szCs w:val="22"/>
          <w:rtl/>
        </w:rPr>
      </w:pPr>
    </w:p>
    <w:p w14:paraId="086DA7D1" w14:textId="65C8D3C7" w:rsidR="00F80AD8" w:rsidRPr="0045061E" w:rsidRDefault="00085C0B" w:rsidP="00362557">
      <w:pPr>
        <w:spacing w:line="480" w:lineRule="auto"/>
        <w:jc w:val="center"/>
        <w:rPr>
          <w:rFonts w:cs="Arial"/>
          <w:sz w:val="22"/>
          <w:szCs w:val="22"/>
          <w:rtl/>
        </w:rPr>
      </w:pPr>
      <w:r w:rsidRPr="0045061E">
        <w:rPr>
          <w:rFonts w:cs="Arial"/>
          <w:sz w:val="22"/>
          <w:szCs w:val="22"/>
          <w:rtl/>
        </w:rPr>
        <w:t>שם הפונה</w:t>
      </w:r>
      <w:r w:rsidRPr="0045061E">
        <w:rPr>
          <w:rFonts w:cs="Arial"/>
          <w:sz w:val="22"/>
          <w:szCs w:val="22"/>
          <w:u w:val="single"/>
          <w:rtl/>
        </w:rPr>
        <w:t xml:space="preserve">: </w:t>
      </w:r>
      <w:r w:rsidR="006067E6">
        <w:rPr>
          <w:rFonts w:cs="Arial" w:hint="cs"/>
          <w:sz w:val="22"/>
          <w:szCs w:val="22"/>
          <w:u w:val="single"/>
          <w:rtl/>
        </w:rPr>
        <w:t>אלי שטמפפר</w:t>
      </w:r>
    </w:p>
    <w:p w14:paraId="71CBABE7" w14:textId="25E26EA9" w:rsidR="00085C0B" w:rsidRPr="0045061E" w:rsidRDefault="00085C0B" w:rsidP="00362557">
      <w:pPr>
        <w:spacing w:line="480" w:lineRule="auto"/>
        <w:jc w:val="center"/>
        <w:rPr>
          <w:rFonts w:cs="Arial"/>
          <w:sz w:val="22"/>
          <w:szCs w:val="22"/>
          <w:rtl/>
        </w:rPr>
      </w:pPr>
      <w:r w:rsidRPr="0045061E">
        <w:rPr>
          <w:rFonts w:cs="Arial"/>
          <w:sz w:val="22"/>
          <w:szCs w:val="22"/>
          <w:rtl/>
        </w:rPr>
        <w:t>אגף</w:t>
      </w:r>
      <w:r w:rsidR="00561932" w:rsidRPr="0045061E">
        <w:rPr>
          <w:rFonts w:cs="Arial"/>
          <w:sz w:val="22"/>
          <w:szCs w:val="22"/>
          <w:rtl/>
        </w:rPr>
        <w:t>/מחוז</w:t>
      </w:r>
      <w:r w:rsidR="0061782A" w:rsidRPr="0045061E">
        <w:rPr>
          <w:rFonts w:cs="Arial" w:hint="cs"/>
          <w:sz w:val="22"/>
          <w:szCs w:val="22"/>
          <w:u w:val="single"/>
          <w:rtl/>
        </w:rPr>
        <w:t>: אגף בכיר מדע וקהילה</w:t>
      </w:r>
    </w:p>
    <w:p w14:paraId="1BFD0F2C" w14:textId="2601B64D" w:rsidR="00D81B00" w:rsidRPr="00280054" w:rsidRDefault="00085C0B" w:rsidP="006067E6">
      <w:pPr>
        <w:spacing w:line="480" w:lineRule="auto"/>
        <w:jc w:val="center"/>
        <w:rPr>
          <w:rFonts w:eastAsia="Calibri" w:cs="Arial"/>
          <w:sz w:val="22"/>
          <w:szCs w:val="22"/>
          <w:rtl/>
        </w:rPr>
      </w:pPr>
      <w:r w:rsidRPr="0045061E">
        <w:rPr>
          <w:rFonts w:cs="Arial"/>
          <w:sz w:val="22"/>
          <w:szCs w:val="22"/>
          <w:rtl/>
        </w:rPr>
        <w:t>חתימה</w:t>
      </w:r>
      <w:r w:rsidR="007B4173">
        <w:rPr>
          <w:rFonts w:cs="Arial" w:hint="cs"/>
          <w:sz w:val="22"/>
          <w:szCs w:val="22"/>
          <w:rtl/>
        </w:rPr>
        <w:t>: ________</w:t>
      </w:r>
      <w:r w:rsidR="00E02E40" w:rsidRPr="00E02E40">
        <w:rPr>
          <w:noProof/>
        </w:rPr>
        <w:t xml:space="preserve"> </w:t>
      </w:r>
    </w:p>
    <w:p w14:paraId="563BB94A" w14:textId="77777777" w:rsidR="00F80AD8" w:rsidRPr="00280054" w:rsidRDefault="00F80AD8" w:rsidP="00D81B00">
      <w:pPr>
        <w:tabs>
          <w:tab w:val="center" w:pos="7200"/>
        </w:tabs>
        <w:spacing w:line="360" w:lineRule="auto"/>
        <w:jc w:val="center"/>
        <w:rPr>
          <w:rFonts w:cs="Arial"/>
          <w:sz w:val="22"/>
          <w:szCs w:val="22"/>
          <w:rtl/>
        </w:rPr>
      </w:pPr>
    </w:p>
    <w:sectPr w:rsidR="00F80AD8" w:rsidRPr="00280054" w:rsidSect="00254047">
      <w:headerReference w:type="default" r:id="rId14"/>
      <w:footerReference w:type="default" r:id="rId15"/>
      <w:pgSz w:w="11906" w:h="16838"/>
      <w:pgMar w:top="1740" w:right="1466" w:bottom="1797" w:left="851" w:header="113" w:footer="15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696BF" w14:textId="77777777" w:rsidR="00AE0A71" w:rsidRDefault="00AE0A71">
      <w:r>
        <w:separator/>
      </w:r>
    </w:p>
  </w:endnote>
  <w:endnote w:type="continuationSeparator" w:id="0">
    <w:p w14:paraId="704ABE42" w14:textId="77777777" w:rsidR="00AE0A71" w:rsidRDefault="00AE0A71">
      <w:r>
        <w:continuationSeparator/>
      </w:r>
    </w:p>
  </w:endnote>
  <w:endnote w:type="continuationNotice" w:id="1">
    <w:p w14:paraId="6FD91EFF" w14:textId="77777777" w:rsidR="00AE0A71" w:rsidRDefault="00AE0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ssistant">
    <w:altName w:val="Assistant"/>
    <w:charset w:val="B1"/>
    <w:family w:val="auto"/>
    <w:pitch w:val="variable"/>
    <w:sig w:usb0="A00008FF" w:usb1="4000204B"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DF6F49" w:rsidRPr="00710F30" w14:paraId="1A18860B" w14:textId="77777777" w:rsidTr="00DF6F49">
      <w:trPr>
        <w:trHeight w:val="397"/>
        <w:jc w:val="center"/>
      </w:trPr>
      <w:tc>
        <w:tcPr>
          <w:tcW w:w="2541" w:type="dxa"/>
          <w:gridSpan w:val="2"/>
          <w:tcBorders>
            <w:top w:val="single" w:sz="4" w:space="0" w:color="1F4E79"/>
          </w:tcBorders>
          <w:shd w:val="clear" w:color="auto" w:fill="C6E0F2"/>
          <w:noWrap/>
          <w:vAlign w:val="center"/>
        </w:tcPr>
        <w:p w14:paraId="41775D19" w14:textId="77777777" w:rsidR="00DF6F49" w:rsidRPr="000A4E24" w:rsidRDefault="00DF6F49" w:rsidP="000A4E24">
          <w:pPr>
            <w:rPr>
              <w:rFonts w:cs="Arial"/>
              <w:b/>
              <w:bCs/>
              <w:color w:val="1F3864"/>
              <w:sz w:val="20"/>
              <w:szCs w:val="20"/>
            </w:rPr>
          </w:pPr>
          <w:r w:rsidRPr="00710F30">
            <w:rPr>
              <w:rFonts w:cs="Arial"/>
              <w:b/>
              <w:bCs/>
              <w:color w:val="1F3864"/>
              <w:sz w:val="20"/>
              <w:szCs w:val="20"/>
              <w:rtl/>
            </w:rPr>
            <w:t xml:space="preserve">בתוקף מיום: </w:t>
          </w:r>
          <w:r w:rsidR="00710F30">
            <w:rPr>
              <w:rFonts w:cs="Arial" w:hint="cs"/>
              <w:color w:val="1F3864"/>
              <w:sz w:val="20"/>
              <w:szCs w:val="20"/>
              <w:rtl/>
            </w:rPr>
            <w:t>02</w:t>
          </w:r>
          <w:r w:rsidR="00A8598D" w:rsidRPr="000A4E24">
            <w:rPr>
              <w:rFonts w:cs="Arial" w:hint="cs"/>
              <w:color w:val="1F3864"/>
              <w:sz w:val="20"/>
              <w:szCs w:val="20"/>
              <w:rtl/>
            </w:rPr>
            <w:t>.0</w:t>
          </w:r>
          <w:r w:rsidR="00710F30">
            <w:rPr>
              <w:rFonts w:cs="Arial" w:hint="cs"/>
              <w:color w:val="1F3864"/>
              <w:sz w:val="20"/>
              <w:szCs w:val="20"/>
              <w:rtl/>
            </w:rPr>
            <w:t>5</w:t>
          </w:r>
          <w:r w:rsidR="00A8598D" w:rsidRPr="000A4E24">
            <w:rPr>
              <w:rFonts w:cs="Arial" w:hint="cs"/>
              <w:color w:val="1F3864"/>
              <w:sz w:val="20"/>
              <w:szCs w:val="20"/>
              <w:rtl/>
            </w:rPr>
            <w:t>.2023</w:t>
          </w:r>
        </w:p>
      </w:tc>
      <w:tc>
        <w:tcPr>
          <w:tcW w:w="2270" w:type="dxa"/>
          <w:gridSpan w:val="2"/>
          <w:tcBorders>
            <w:top w:val="single" w:sz="4" w:space="0" w:color="1F4E79"/>
          </w:tcBorders>
          <w:shd w:val="clear" w:color="auto" w:fill="C6E0F2"/>
          <w:vAlign w:val="center"/>
        </w:tcPr>
        <w:p w14:paraId="1B3B6825" w14:textId="77777777" w:rsidR="00DF6F49" w:rsidRPr="00710F30" w:rsidRDefault="00DF6F49" w:rsidP="00DF6F49">
          <w:pPr>
            <w:rPr>
              <w:rFonts w:ascii="Assistant" w:hAnsi="Assistant" w:cs="Assistant"/>
              <w:b/>
              <w:bCs/>
              <w:color w:val="1F3864"/>
              <w:sz w:val="20"/>
              <w:szCs w:val="20"/>
            </w:rPr>
          </w:pPr>
        </w:p>
      </w:tc>
      <w:tc>
        <w:tcPr>
          <w:tcW w:w="2551" w:type="dxa"/>
          <w:gridSpan w:val="3"/>
          <w:tcBorders>
            <w:top w:val="single" w:sz="4" w:space="0" w:color="1F4E79"/>
          </w:tcBorders>
          <w:shd w:val="clear" w:color="auto" w:fill="C6E0F2"/>
          <w:vAlign w:val="center"/>
        </w:tcPr>
        <w:p w14:paraId="511701AC" w14:textId="77777777" w:rsidR="00DF6F49" w:rsidRPr="00710F30" w:rsidRDefault="00DF6F49" w:rsidP="00DF6F49">
          <w:pPr>
            <w:rPr>
              <w:rFonts w:cs="Arial"/>
              <w:color w:val="1F3864"/>
              <w:sz w:val="20"/>
              <w:szCs w:val="20"/>
              <w:rtl/>
            </w:rPr>
          </w:pPr>
          <w:r w:rsidRPr="00710F30">
            <w:rPr>
              <w:rFonts w:cs="Arial"/>
              <w:b/>
              <w:bCs/>
              <w:color w:val="1F3864"/>
              <w:sz w:val="20"/>
              <w:szCs w:val="20"/>
              <w:rtl/>
            </w:rPr>
            <w:t>שם המאשר:</w:t>
          </w:r>
          <w:r w:rsidRPr="00710F30">
            <w:rPr>
              <w:rFonts w:cs="Arial"/>
              <w:color w:val="1F3864"/>
              <w:sz w:val="20"/>
              <w:szCs w:val="20"/>
              <w:rtl/>
            </w:rPr>
            <w:t xml:space="preserve"> </w:t>
          </w:r>
          <w:r w:rsidR="003D5311">
            <w:rPr>
              <w:rFonts w:cs="Arial" w:hint="cs"/>
              <w:color w:val="1F3864"/>
              <w:sz w:val="20"/>
              <w:szCs w:val="20"/>
              <w:rtl/>
            </w:rPr>
            <w:t>יהונתן רזניק</w:t>
          </w:r>
        </w:p>
      </w:tc>
      <w:tc>
        <w:tcPr>
          <w:tcW w:w="3831" w:type="dxa"/>
          <w:gridSpan w:val="2"/>
          <w:tcBorders>
            <w:top w:val="single" w:sz="4" w:space="0" w:color="1F4E79"/>
          </w:tcBorders>
          <w:shd w:val="clear" w:color="auto" w:fill="C6E0F2"/>
          <w:vAlign w:val="center"/>
        </w:tcPr>
        <w:p w14:paraId="7AA80018" w14:textId="77777777" w:rsidR="00DF6F49" w:rsidRPr="00710F30" w:rsidRDefault="00DF6F49" w:rsidP="00DF6F49">
          <w:pPr>
            <w:rPr>
              <w:rFonts w:cs="Arial"/>
              <w:b/>
              <w:bCs/>
              <w:color w:val="1F3864"/>
              <w:sz w:val="20"/>
              <w:szCs w:val="20"/>
            </w:rPr>
          </w:pPr>
          <w:r w:rsidRPr="00710F30">
            <w:rPr>
              <w:rFonts w:cs="Arial"/>
              <w:b/>
              <w:bCs/>
              <w:color w:val="1F3864"/>
              <w:sz w:val="20"/>
              <w:szCs w:val="20"/>
              <w:rtl/>
            </w:rPr>
            <w:t>תפקיד:</w:t>
          </w:r>
          <w:r w:rsidRPr="00710F30">
            <w:rPr>
              <w:rFonts w:cs="Arial"/>
              <w:color w:val="1F3864"/>
              <w:sz w:val="20"/>
              <w:szCs w:val="20"/>
              <w:rtl/>
            </w:rPr>
            <w:t xml:space="preserve"> סגן בכיר לחשב הכללי</w:t>
          </w:r>
        </w:p>
      </w:tc>
    </w:tr>
    <w:tr w:rsidR="00DF6F49" w:rsidRPr="00710F30" w14:paraId="22D17D99" w14:textId="77777777" w:rsidTr="00DF6F49">
      <w:trPr>
        <w:trHeight w:val="20"/>
        <w:jc w:val="center"/>
      </w:trPr>
      <w:tc>
        <w:tcPr>
          <w:tcW w:w="11193" w:type="dxa"/>
          <w:gridSpan w:val="9"/>
          <w:shd w:val="clear" w:color="auto" w:fill="FFFFFF"/>
          <w:noWrap/>
          <w:vAlign w:val="center"/>
        </w:tcPr>
        <w:p w14:paraId="39DB0812" w14:textId="77777777" w:rsidR="00DF6F49" w:rsidRPr="00710F30" w:rsidRDefault="00DF6F49" w:rsidP="00DF6F49">
          <w:pPr>
            <w:rPr>
              <w:rFonts w:ascii="Assistant" w:hAnsi="Assistant" w:cs="Assistant"/>
              <w:sz w:val="10"/>
              <w:szCs w:val="10"/>
              <w:rtl/>
            </w:rPr>
          </w:pPr>
        </w:p>
      </w:tc>
    </w:tr>
    <w:tr w:rsidR="00DF6F49" w:rsidRPr="00710F30" w14:paraId="3C47DD74" w14:textId="77777777" w:rsidTr="00694DC9">
      <w:trPr>
        <w:trHeight w:val="283"/>
        <w:jc w:val="center"/>
      </w:trPr>
      <w:tc>
        <w:tcPr>
          <w:tcW w:w="613" w:type="dxa"/>
          <w:shd w:val="clear" w:color="auto" w:fill="auto"/>
          <w:vAlign w:val="center"/>
        </w:tcPr>
        <w:p w14:paraId="59CC0F00" w14:textId="77777777" w:rsidR="00DF6F49" w:rsidRPr="003D5311" w:rsidRDefault="000A4E24" w:rsidP="00DF6F49">
          <w:pPr>
            <w:jc w:val="right"/>
            <w:rPr>
              <w:rFonts w:cs="Arial"/>
              <w:sz w:val="20"/>
              <w:szCs w:val="20"/>
              <w:rtl/>
            </w:rPr>
          </w:pPr>
          <w:r w:rsidRPr="00710F30">
            <w:rPr>
              <w:rFonts w:cs="Arial"/>
              <w:noProof/>
            </w:rPr>
            <w:drawing>
              <wp:inline distT="0" distB="0" distL="0" distR="0" wp14:anchorId="0EA24333" wp14:editId="01F8A890">
                <wp:extent cx="247650" cy="247650"/>
                <wp:effectExtent l="0" t="0" r="0" b="0"/>
                <wp:docPr id="2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1" descr="כותרת תחתונה" title="כותרת תחתונה"/>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04686A97" w14:textId="77777777" w:rsidR="00DF6F49" w:rsidRPr="003D5311" w:rsidRDefault="00D95954" w:rsidP="00DF6F49">
          <w:pPr>
            <w:rPr>
              <w:rFonts w:cs="Arial"/>
              <w:sz w:val="20"/>
              <w:szCs w:val="20"/>
              <w:rtl/>
            </w:rPr>
          </w:pPr>
          <w:hyperlink r:id="rId2" w:history="1">
            <w:r w:rsidR="00DF6F49" w:rsidRPr="003D5311">
              <w:rPr>
                <w:rStyle w:val="Hyperlink"/>
                <w:rFonts w:cs="Arial"/>
                <w:sz w:val="20"/>
                <w:szCs w:val="20"/>
                <w:u w:val="none"/>
                <w:rtl/>
              </w:rPr>
              <w:t>אתר הוראות תכ"ם</w:t>
            </w:r>
          </w:hyperlink>
        </w:p>
      </w:tc>
      <w:tc>
        <w:tcPr>
          <w:tcW w:w="1134" w:type="dxa"/>
          <w:shd w:val="clear" w:color="auto" w:fill="auto"/>
          <w:vAlign w:val="center"/>
        </w:tcPr>
        <w:p w14:paraId="34CDD270" w14:textId="77777777" w:rsidR="00DF6F49" w:rsidRPr="003D5311" w:rsidRDefault="000A4E24" w:rsidP="00DF6F49">
          <w:pPr>
            <w:jc w:val="right"/>
            <w:rPr>
              <w:rFonts w:cs="Arial"/>
              <w:sz w:val="20"/>
              <w:szCs w:val="20"/>
              <w:rtl/>
            </w:rPr>
          </w:pPr>
          <w:r w:rsidRPr="00710F30">
            <w:rPr>
              <w:rFonts w:cs="Arial"/>
              <w:noProof/>
              <w:sz w:val="20"/>
              <w:szCs w:val="20"/>
            </w:rPr>
            <w:drawing>
              <wp:inline distT="0" distB="0" distL="0" distR="0" wp14:anchorId="3B675628" wp14:editId="06611F11">
                <wp:extent cx="247650" cy="247650"/>
                <wp:effectExtent l="0" t="0" r="0" b="0"/>
                <wp:docPr id="22"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כותרת תחתונה" title="כותרת תחתונה"/>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570ED346" w14:textId="77777777" w:rsidR="00DF6F49" w:rsidRPr="00710F30" w:rsidRDefault="00DF6F49" w:rsidP="00DF6F49">
          <w:pPr>
            <w:rPr>
              <w:rFonts w:cs="Arial"/>
              <w:rtl/>
            </w:rPr>
          </w:pPr>
          <w:r w:rsidRPr="003D5311">
            <w:rPr>
              <w:rFonts w:cs="Arial"/>
              <w:sz w:val="20"/>
              <w:szCs w:val="20"/>
              <w:rtl/>
            </w:rPr>
            <w:t>לקבלת עדכונים במערכת</w:t>
          </w:r>
        </w:p>
        <w:p w14:paraId="6ECC144C" w14:textId="77777777" w:rsidR="00DF6F49" w:rsidRPr="00710F30" w:rsidRDefault="00D95954" w:rsidP="00DF6F49">
          <w:pPr>
            <w:rPr>
              <w:rFonts w:cs="Arial"/>
              <w:sz w:val="20"/>
              <w:szCs w:val="20"/>
              <w:rtl/>
            </w:rPr>
          </w:pPr>
          <w:hyperlink r:id="rId4" w:history="1">
            <w:r w:rsidR="00DF6F49" w:rsidRPr="003D5311">
              <w:rPr>
                <w:rStyle w:val="Hyperlink"/>
                <w:rFonts w:cs="Arial"/>
                <w:sz w:val="20"/>
                <w:szCs w:val="20"/>
                <w:u w:val="none"/>
                <w:rtl/>
              </w:rPr>
              <w:t>לחץ כאן</w:t>
            </w:r>
          </w:hyperlink>
        </w:p>
      </w:tc>
      <w:tc>
        <w:tcPr>
          <w:tcW w:w="1134" w:type="dxa"/>
          <w:shd w:val="clear" w:color="auto" w:fill="auto"/>
          <w:vAlign w:val="center"/>
        </w:tcPr>
        <w:p w14:paraId="263388B8" w14:textId="77777777" w:rsidR="00DF6F49" w:rsidRPr="00710F30" w:rsidRDefault="000A4E24" w:rsidP="00DF6F49">
          <w:pPr>
            <w:jc w:val="right"/>
            <w:rPr>
              <w:rFonts w:cs="Arial"/>
              <w:sz w:val="20"/>
              <w:szCs w:val="20"/>
              <w:rtl/>
            </w:rPr>
          </w:pPr>
          <w:r w:rsidRPr="00710F30">
            <w:rPr>
              <w:rFonts w:cs="Arial"/>
              <w:noProof/>
              <w:sz w:val="20"/>
              <w:szCs w:val="20"/>
            </w:rPr>
            <w:drawing>
              <wp:inline distT="0" distB="0" distL="0" distR="0" wp14:anchorId="56F1942F" wp14:editId="0CCEB415">
                <wp:extent cx="247650" cy="247650"/>
                <wp:effectExtent l="0" t="0" r="0" b="0"/>
                <wp:docPr id="23"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כותרת תחתונה" title="כותרת תחתונה"/>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shd w:val="clear" w:color="auto" w:fill="auto"/>
          <w:vAlign w:val="center"/>
        </w:tcPr>
        <w:p w14:paraId="2210BDE8" w14:textId="77777777" w:rsidR="00DF6F49" w:rsidRPr="000A4E24" w:rsidRDefault="00DF6F49" w:rsidP="00DF6F49">
          <w:pPr>
            <w:rPr>
              <w:rFonts w:cs="Arial"/>
              <w:rtl/>
            </w:rPr>
          </w:pPr>
          <w:r w:rsidRPr="000A4E24">
            <w:rPr>
              <w:rFonts w:cs="Arial"/>
              <w:sz w:val="20"/>
              <w:szCs w:val="20"/>
              <w:rtl/>
            </w:rPr>
            <w:t>לפניות ושאלות</w:t>
          </w:r>
        </w:p>
        <w:p w14:paraId="7752368F" w14:textId="77777777" w:rsidR="00DF6F49" w:rsidRPr="00710F30" w:rsidRDefault="00D95954" w:rsidP="00DF6F49">
          <w:pPr>
            <w:rPr>
              <w:rFonts w:cs="Arial"/>
              <w:b/>
              <w:bCs/>
              <w:i/>
              <w:iCs/>
              <w:sz w:val="20"/>
              <w:szCs w:val="20"/>
            </w:rPr>
          </w:pPr>
          <w:hyperlink r:id="rId6" w:history="1">
            <w:r w:rsidR="00DF6F49" w:rsidRPr="003D5311">
              <w:rPr>
                <w:rStyle w:val="Hyperlink"/>
                <w:rFonts w:cs="Arial"/>
                <w:bCs/>
                <w:iCs/>
                <w:sz w:val="20"/>
                <w:szCs w:val="20"/>
                <w:u w:val="none"/>
              </w:rPr>
              <w:t>takam@mof.gov.il</w:t>
            </w:r>
          </w:hyperlink>
        </w:p>
      </w:tc>
      <w:tc>
        <w:tcPr>
          <w:tcW w:w="1706" w:type="dxa"/>
          <w:shd w:val="clear" w:color="auto" w:fill="auto"/>
          <w:vAlign w:val="center"/>
        </w:tcPr>
        <w:p w14:paraId="2803FE84" w14:textId="0C02B93A" w:rsidR="00DF6F49" w:rsidRPr="00710F30" w:rsidRDefault="00DF6F49" w:rsidP="00DF6F49">
          <w:pPr>
            <w:jc w:val="right"/>
            <w:rPr>
              <w:rFonts w:cs="Arial"/>
              <w:b/>
              <w:bCs/>
              <w:color w:val="1F3864"/>
            </w:rPr>
          </w:pPr>
          <w:r w:rsidRPr="00710F30">
            <w:rPr>
              <w:rFonts w:cs="Arial"/>
              <w:b/>
              <w:bCs/>
              <w:color w:val="1F3864"/>
              <w:rtl/>
            </w:rPr>
            <w:t xml:space="preserve">עמוד </w:t>
          </w:r>
          <w:r w:rsidRPr="00710F30">
            <w:rPr>
              <w:rStyle w:val="af5"/>
              <w:rFonts w:cs="Arial"/>
              <w:b/>
              <w:bCs/>
              <w:color w:val="1F3864"/>
            </w:rPr>
            <w:fldChar w:fldCharType="begin"/>
          </w:r>
          <w:r w:rsidRPr="00710F30">
            <w:rPr>
              <w:rStyle w:val="af5"/>
              <w:rFonts w:cs="Arial"/>
              <w:b/>
              <w:bCs/>
              <w:color w:val="1F3864"/>
            </w:rPr>
            <w:instrText xml:space="preserve"> PAGE  </w:instrText>
          </w:r>
          <w:r w:rsidRPr="00710F30">
            <w:rPr>
              <w:rStyle w:val="af5"/>
              <w:rFonts w:cs="Arial"/>
              <w:b/>
              <w:bCs/>
              <w:color w:val="1F3864"/>
            </w:rPr>
            <w:fldChar w:fldCharType="separate"/>
          </w:r>
          <w:r w:rsidR="00362557">
            <w:rPr>
              <w:rStyle w:val="af5"/>
              <w:rFonts w:cs="Arial"/>
              <w:b/>
              <w:bCs/>
              <w:noProof/>
              <w:color w:val="1F3864"/>
              <w:rtl/>
            </w:rPr>
            <w:t>4</w:t>
          </w:r>
          <w:r w:rsidRPr="00710F30">
            <w:rPr>
              <w:rStyle w:val="af5"/>
              <w:rFonts w:cs="Arial"/>
              <w:b/>
              <w:bCs/>
              <w:color w:val="1F3864"/>
            </w:rPr>
            <w:fldChar w:fldCharType="end"/>
          </w:r>
          <w:r w:rsidRPr="00710F30">
            <w:rPr>
              <w:rFonts w:cs="Arial"/>
              <w:b/>
              <w:bCs/>
              <w:color w:val="1F3864"/>
              <w:rtl/>
            </w:rPr>
            <w:t xml:space="preserve"> מתוך </w:t>
          </w:r>
          <w:r w:rsidRPr="00710F30">
            <w:rPr>
              <w:rFonts w:cs="Arial"/>
              <w:b/>
              <w:bCs/>
              <w:color w:val="1F3864"/>
            </w:rPr>
            <w:fldChar w:fldCharType="begin"/>
          </w:r>
          <w:r w:rsidRPr="00710F30">
            <w:rPr>
              <w:rFonts w:cs="Arial"/>
              <w:b/>
              <w:bCs/>
              <w:color w:val="1F3864"/>
            </w:rPr>
            <w:instrText xml:space="preserve"> NUMPAGES  </w:instrText>
          </w:r>
          <w:r w:rsidRPr="00710F30">
            <w:rPr>
              <w:rFonts w:cs="Arial"/>
              <w:b/>
              <w:bCs/>
              <w:color w:val="1F3864"/>
            </w:rPr>
            <w:fldChar w:fldCharType="separate"/>
          </w:r>
          <w:r w:rsidR="00362557">
            <w:rPr>
              <w:rFonts w:cs="Arial"/>
              <w:b/>
              <w:bCs/>
              <w:noProof/>
              <w:color w:val="1F3864"/>
              <w:rtl/>
            </w:rPr>
            <w:t>9</w:t>
          </w:r>
          <w:r w:rsidRPr="00710F30">
            <w:rPr>
              <w:rFonts w:cs="Arial"/>
              <w:b/>
              <w:bCs/>
              <w:color w:val="1F3864"/>
            </w:rPr>
            <w:fldChar w:fldCharType="end"/>
          </w:r>
        </w:p>
      </w:tc>
    </w:tr>
  </w:tbl>
  <w:p w14:paraId="2C077A44" w14:textId="77777777" w:rsidR="001F1CA6" w:rsidRPr="00254047" w:rsidRDefault="001F1CA6" w:rsidP="005008F0">
    <w:pPr>
      <w:pStyle w:val="a7"/>
      <w:pBdr>
        <w:bottom w:val="single" w:sz="12" w:space="0" w:color="auto"/>
      </w:pBdr>
      <w:tabs>
        <w:tab w:val="clear" w:pos="4153"/>
        <w:tab w:val="clear" w:pos="8306"/>
        <w:tab w:val="left" w:pos="656"/>
      </w:tabs>
      <w:rPr>
        <w:u w:val="single"/>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0734F" w14:textId="77777777" w:rsidR="00AE0A71" w:rsidRDefault="00AE0A71">
      <w:r>
        <w:separator/>
      </w:r>
    </w:p>
  </w:footnote>
  <w:footnote w:type="continuationSeparator" w:id="0">
    <w:p w14:paraId="1CBB4280" w14:textId="77777777" w:rsidR="00AE0A71" w:rsidRDefault="00AE0A71">
      <w:r>
        <w:continuationSeparator/>
      </w:r>
    </w:p>
  </w:footnote>
  <w:footnote w:type="continuationNotice" w:id="1">
    <w:p w14:paraId="416EAF25" w14:textId="77777777" w:rsidR="00AE0A71" w:rsidRDefault="00AE0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A329" w14:textId="77777777" w:rsidR="00DF6F49" w:rsidRDefault="00DF6F49" w:rsidP="00254047">
    <w:pPr>
      <w:pStyle w:val="a6"/>
      <w:rPr>
        <w:rFonts w:cs="Arial"/>
        <w:b/>
        <w:bCs/>
        <w:sz w:val="22"/>
        <w:szCs w:val="22"/>
        <w:rtl/>
      </w:rPr>
    </w:pPr>
  </w:p>
  <w:tbl>
    <w:tblPr>
      <w:bidiVisual/>
      <w:tblW w:w="11060" w:type="dxa"/>
      <w:jc w:val="center"/>
      <w:tblBorders>
        <w:bottom w:val="single" w:sz="6" w:space="0" w:color="8496B0"/>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DF6F49" w:rsidRPr="00D84715" w14:paraId="26D2DC1F" w14:textId="77777777" w:rsidTr="00DF6F49">
      <w:trPr>
        <w:trHeight w:val="547"/>
        <w:jc w:val="center"/>
      </w:trPr>
      <w:tc>
        <w:tcPr>
          <w:tcW w:w="2408" w:type="dxa"/>
          <w:gridSpan w:val="2"/>
          <w:tcBorders>
            <w:bottom w:val="single" w:sz="6" w:space="0" w:color="8496B0"/>
          </w:tcBorders>
          <w:shd w:val="clear" w:color="auto" w:fill="FFFFFF"/>
          <w:vAlign w:val="center"/>
        </w:tcPr>
        <w:p w14:paraId="64272FD0" w14:textId="77777777" w:rsidR="00DF6F49" w:rsidRPr="00A1719C" w:rsidRDefault="000A4E24" w:rsidP="00DF6F49">
          <w:pPr>
            <w:rPr>
              <w:rFonts w:ascii="Assistant" w:hAnsi="Assistant" w:cs="Assistant"/>
              <w:b/>
              <w:bCs/>
              <w:sz w:val="20"/>
              <w:szCs w:val="20"/>
              <w:rtl/>
            </w:rPr>
          </w:pPr>
          <w:r w:rsidRPr="00DF6F49">
            <w:rPr>
              <w:rFonts w:cs="Arial"/>
              <w:b/>
              <w:bCs/>
              <w:noProof/>
              <w:color w:val="1F3864"/>
              <w:sz w:val="28"/>
              <w:szCs w:val="28"/>
            </w:rPr>
            <w:drawing>
              <wp:inline distT="0" distB="0" distL="0" distR="0" wp14:anchorId="19771F82" wp14:editId="0A008EEE">
                <wp:extent cx="1400175" cy="265183"/>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לוגו החשב הכללי" title="לוגו החשב הכללי"/>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DF6F49" w:rsidRPr="00DF6F49">
            <w:rPr>
              <w:rFonts w:ascii="Assistant" w:hAnsi="Assistant" w:cs="Assistant"/>
              <w:color w:val="1F3864"/>
              <w:rtl/>
            </w:rPr>
            <w:t xml:space="preserve"> </w:t>
          </w:r>
        </w:p>
      </w:tc>
      <w:tc>
        <w:tcPr>
          <w:tcW w:w="8652" w:type="dxa"/>
          <w:gridSpan w:val="2"/>
          <w:tcBorders>
            <w:bottom w:val="single" w:sz="6" w:space="0" w:color="8496B0"/>
          </w:tcBorders>
          <w:shd w:val="clear" w:color="auto" w:fill="FFFFFF"/>
          <w:vAlign w:val="center"/>
        </w:tcPr>
        <w:p w14:paraId="4E62292F" w14:textId="77777777" w:rsidR="00DF6F49" w:rsidRPr="00A1719C" w:rsidRDefault="00DF6F49" w:rsidP="00DF6F49">
          <w:pPr>
            <w:rPr>
              <w:rFonts w:ascii="Assistant" w:hAnsi="Assistant" w:cs="Assistant"/>
              <w:b/>
              <w:bCs/>
              <w:sz w:val="20"/>
              <w:szCs w:val="20"/>
              <w:rtl/>
            </w:rPr>
          </w:pPr>
        </w:p>
      </w:tc>
    </w:tr>
    <w:tr w:rsidR="00DF6F49" w:rsidRPr="00D84715" w14:paraId="67687380" w14:textId="77777777" w:rsidTr="00DF6F49">
      <w:trPr>
        <w:trHeight w:val="547"/>
        <w:jc w:val="center"/>
      </w:trPr>
      <w:tc>
        <w:tcPr>
          <w:tcW w:w="1021" w:type="dxa"/>
          <w:tcBorders>
            <w:top w:val="single" w:sz="6" w:space="0" w:color="8496B0"/>
          </w:tcBorders>
          <w:shd w:val="clear" w:color="auto" w:fill="C6E0F2"/>
          <w:vAlign w:val="center"/>
        </w:tcPr>
        <w:p w14:paraId="02536842" w14:textId="77777777" w:rsidR="00DF6F49" w:rsidRPr="00DF6F49" w:rsidRDefault="000A4E24" w:rsidP="00DF6F49">
          <w:pPr>
            <w:rPr>
              <w:rFonts w:ascii="Assistant" w:hAnsi="Assistant" w:cs="Assistant"/>
              <w:b/>
              <w:bCs/>
              <w:color w:val="1F3864"/>
            </w:rPr>
          </w:pPr>
          <w:r w:rsidRPr="00DF6F49">
            <w:rPr>
              <w:rFonts w:ascii="Assistant" w:hAnsi="Assistant" w:cs="Assistant"/>
              <w:b/>
              <w:bCs/>
              <w:noProof/>
              <w:color w:val="1F3864"/>
            </w:rPr>
            <w:drawing>
              <wp:inline distT="0" distB="0" distL="0" distR="0" wp14:anchorId="5277E5A0" wp14:editId="5CB1088F">
                <wp:extent cx="542925"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אייקון אתר תכ&quot;ם" title="אייקון אתר תכ&quot;ם"/>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cBorders>
          <w:shd w:val="clear" w:color="auto" w:fill="C6E0F2"/>
          <w:vAlign w:val="center"/>
        </w:tcPr>
        <w:p w14:paraId="54D35B08" w14:textId="77777777" w:rsidR="00DF6F49" w:rsidRPr="00DF6F49" w:rsidRDefault="00DF6F49" w:rsidP="00DF6F49">
          <w:pPr>
            <w:rPr>
              <w:rFonts w:cs="Arial"/>
              <w:b/>
              <w:bCs/>
              <w:color w:val="1F3864"/>
              <w:sz w:val="28"/>
              <w:szCs w:val="28"/>
            </w:rPr>
          </w:pPr>
          <w:r w:rsidRPr="00DF6F49">
            <w:rPr>
              <w:rFonts w:cs="Arial" w:hint="cs"/>
              <w:color w:val="1F3864"/>
              <w:sz w:val="28"/>
              <w:szCs w:val="28"/>
              <w:rtl/>
            </w:rPr>
            <w:t>טופס</w:t>
          </w:r>
        </w:p>
      </w:tc>
      <w:tc>
        <w:tcPr>
          <w:tcW w:w="4233" w:type="dxa"/>
          <w:vMerge w:val="restart"/>
          <w:tcBorders>
            <w:top w:val="single" w:sz="6" w:space="0" w:color="8496B0"/>
          </w:tcBorders>
          <w:shd w:val="clear" w:color="auto" w:fill="FFFFFF"/>
          <w:vAlign w:val="center"/>
        </w:tcPr>
        <w:tbl>
          <w:tblPr>
            <w:bidiVisual/>
            <w:tblW w:w="0" w:type="auto"/>
            <w:jc w:val="right"/>
            <w:tblBorders>
              <w:insideH w:val="single" w:sz="6" w:space="0" w:color="8496B0"/>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DF6F49" w14:paraId="7E58B532" w14:textId="77777777" w:rsidTr="00694DC9">
            <w:trPr>
              <w:trHeight w:val="340"/>
              <w:tblHeader/>
              <w:jc w:val="right"/>
            </w:trPr>
            <w:tc>
              <w:tcPr>
                <w:tcW w:w="1134" w:type="dxa"/>
                <w:shd w:val="clear" w:color="auto" w:fill="FFFFFF"/>
                <w:vAlign w:val="center"/>
              </w:tcPr>
              <w:p w14:paraId="4B581E72" w14:textId="77777777" w:rsidR="00DF6F49" w:rsidRPr="00694DC9" w:rsidRDefault="00DF6F49" w:rsidP="00DF6F49">
                <w:pPr>
                  <w:rPr>
                    <w:rFonts w:cs="Arial"/>
                    <w:b/>
                    <w:bCs/>
                    <w:color w:val="1F3864"/>
                    <w:sz w:val="20"/>
                    <w:szCs w:val="20"/>
                    <w:rtl/>
                  </w:rPr>
                </w:pPr>
                <w:r w:rsidRPr="00694DC9">
                  <w:rPr>
                    <w:rFonts w:cs="Arial"/>
                    <w:b/>
                    <w:bCs/>
                    <w:sz w:val="20"/>
                    <w:szCs w:val="20"/>
                    <w:rtl/>
                  </w:rPr>
                  <w:t>פרק ראשי</w:t>
                </w:r>
              </w:p>
            </w:tc>
            <w:tc>
              <w:tcPr>
                <w:tcW w:w="2896" w:type="dxa"/>
                <w:shd w:val="clear" w:color="auto" w:fill="FFFFFF"/>
                <w:vAlign w:val="center"/>
              </w:tcPr>
              <w:p w14:paraId="0E94D269" w14:textId="77777777" w:rsidR="00DF6F49" w:rsidRPr="00694DC9" w:rsidRDefault="00DF6F49" w:rsidP="00DF6F49">
                <w:pPr>
                  <w:rPr>
                    <w:rFonts w:cs="Arial"/>
                    <w:b/>
                    <w:bCs/>
                    <w:color w:val="1F3864"/>
                    <w:sz w:val="20"/>
                    <w:szCs w:val="20"/>
                    <w:rtl/>
                  </w:rPr>
                </w:pPr>
                <w:r w:rsidRPr="00694DC9">
                  <w:rPr>
                    <w:rFonts w:cs="Arial" w:hint="cs"/>
                    <w:sz w:val="20"/>
                    <w:szCs w:val="20"/>
                    <w:rtl/>
                  </w:rPr>
                  <w:t>התקשרויות ורכישות</w:t>
                </w:r>
              </w:p>
            </w:tc>
          </w:tr>
          <w:tr w:rsidR="00DF6F49" w14:paraId="4E66779D" w14:textId="77777777" w:rsidTr="00694DC9">
            <w:trPr>
              <w:trHeight w:val="340"/>
              <w:tblHeader/>
              <w:jc w:val="right"/>
            </w:trPr>
            <w:tc>
              <w:tcPr>
                <w:tcW w:w="1134" w:type="dxa"/>
                <w:shd w:val="clear" w:color="auto" w:fill="FFFFFF"/>
                <w:vAlign w:val="center"/>
              </w:tcPr>
              <w:p w14:paraId="2C2C4211" w14:textId="77777777" w:rsidR="00DF6F49" w:rsidRPr="00694DC9" w:rsidRDefault="00DF6F49" w:rsidP="00DF6F49">
                <w:pPr>
                  <w:rPr>
                    <w:rFonts w:cs="Arial"/>
                    <w:b/>
                    <w:bCs/>
                    <w:color w:val="1F3864"/>
                    <w:sz w:val="20"/>
                    <w:szCs w:val="20"/>
                    <w:rtl/>
                  </w:rPr>
                </w:pPr>
                <w:r w:rsidRPr="00694DC9">
                  <w:rPr>
                    <w:rFonts w:cs="Arial"/>
                    <w:b/>
                    <w:bCs/>
                    <w:sz w:val="20"/>
                    <w:szCs w:val="20"/>
                    <w:rtl/>
                  </w:rPr>
                  <w:t xml:space="preserve">מס' </w:t>
                </w:r>
                <w:r w:rsidRPr="00694DC9">
                  <w:rPr>
                    <w:rFonts w:cs="Arial" w:hint="cs"/>
                    <w:b/>
                    <w:bCs/>
                    <w:sz w:val="20"/>
                    <w:szCs w:val="20"/>
                    <w:rtl/>
                  </w:rPr>
                  <w:t>טופס</w:t>
                </w:r>
              </w:p>
            </w:tc>
            <w:tc>
              <w:tcPr>
                <w:tcW w:w="2896" w:type="dxa"/>
                <w:shd w:val="clear" w:color="auto" w:fill="FFFFFF"/>
                <w:vAlign w:val="center"/>
              </w:tcPr>
              <w:p w14:paraId="38EF463D" w14:textId="77777777" w:rsidR="00DF6F49" w:rsidRPr="00694DC9" w:rsidRDefault="00DF6F49" w:rsidP="00DF6F49">
                <w:pPr>
                  <w:rPr>
                    <w:rFonts w:cs="Arial"/>
                    <w:b/>
                    <w:bCs/>
                    <w:color w:val="1F3864"/>
                    <w:sz w:val="20"/>
                    <w:szCs w:val="20"/>
                    <w:rtl/>
                  </w:rPr>
                </w:pPr>
                <w:r w:rsidRPr="00694DC9">
                  <w:rPr>
                    <w:rFonts w:cs="Arial" w:hint="cs"/>
                    <w:sz w:val="20"/>
                    <w:szCs w:val="20"/>
                    <w:rtl/>
                  </w:rPr>
                  <w:t>ט.7.8.3.1</w:t>
                </w:r>
              </w:p>
            </w:tc>
          </w:tr>
          <w:tr w:rsidR="00DF6F49" w14:paraId="65C1E707" w14:textId="77777777" w:rsidTr="00694DC9">
            <w:trPr>
              <w:trHeight w:val="340"/>
              <w:tblHeader/>
              <w:jc w:val="right"/>
            </w:trPr>
            <w:tc>
              <w:tcPr>
                <w:tcW w:w="1134" w:type="dxa"/>
                <w:shd w:val="clear" w:color="auto" w:fill="FFFFFF"/>
                <w:vAlign w:val="center"/>
              </w:tcPr>
              <w:p w14:paraId="4C0799A0" w14:textId="77777777" w:rsidR="00DF6F49" w:rsidRPr="00694DC9" w:rsidRDefault="00DF6F49" w:rsidP="00DF6F49">
                <w:pPr>
                  <w:rPr>
                    <w:rFonts w:cs="Arial"/>
                    <w:b/>
                    <w:bCs/>
                    <w:color w:val="1F3864"/>
                    <w:sz w:val="20"/>
                    <w:szCs w:val="20"/>
                    <w:rtl/>
                  </w:rPr>
                </w:pPr>
                <w:r w:rsidRPr="00694DC9">
                  <w:rPr>
                    <w:rFonts w:cs="Arial"/>
                    <w:b/>
                    <w:bCs/>
                    <w:sz w:val="20"/>
                    <w:szCs w:val="20"/>
                    <w:rtl/>
                  </w:rPr>
                  <w:t>מהדורה</w:t>
                </w:r>
              </w:p>
            </w:tc>
            <w:tc>
              <w:tcPr>
                <w:tcW w:w="2896" w:type="dxa"/>
                <w:shd w:val="clear" w:color="auto" w:fill="FFFFFF"/>
                <w:vAlign w:val="center"/>
              </w:tcPr>
              <w:p w14:paraId="5A9D75ED" w14:textId="77777777" w:rsidR="00DF6F49" w:rsidRPr="00694DC9" w:rsidRDefault="00DF6F49" w:rsidP="00DF6F49">
                <w:pPr>
                  <w:rPr>
                    <w:rFonts w:cs="Arial"/>
                    <w:b/>
                    <w:bCs/>
                    <w:color w:val="1F3864"/>
                    <w:sz w:val="20"/>
                    <w:szCs w:val="20"/>
                    <w:rtl/>
                  </w:rPr>
                </w:pPr>
                <w:r w:rsidRPr="00694DC9">
                  <w:rPr>
                    <w:rFonts w:cs="Arial" w:hint="cs"/>
                    <w:sz w:val="20"/>
                    <w:szCs w:val="20"/>
                    <w:rtl/>
                  </w:rPr>
                  <w:t>1</w:t>
                </w:r>
              </w:p>
            </w:tc>
          </w:tr>
        </w:tbl>
        <w:p w14:paraId="5AC8E0E4" w14:textId="77777777" w:rsidR="00DF6F49" w:rsidRPr="00DF6F49" w:rsidRDefault="00DF6F49" w:rsidP="00DF6F49">
          <w:pPr>
            <w:rPr>
              <w:rFonts w:cs="Arial"/>
              <w:b/>
              <w:bCs/>
              <w:color w:val="1F3864"/>
              <w:sz w:val="28"/>
              <w:szCs w:val="28"/>
              <w:rtl/>
            </w:rPr>
          </w:pPr>
        </w:p>
      </w:tc>
    </w:tr>
    <w:tr w:rsidR="00DF6F49" w:rsidRPr="00D84715" w14:paraId="2055DE5E" w14:textId="77777777" w:rsidTr="00DF6F49">
      <w:trPr>
        <w:trHeight w:val="812"/>
        <w:jc w:val="center"/>
      </w:trPr>
      <w:tc>
        <w:tcPr>
          <w:tcW w:w="6827" w:type="dxa"/>
          <w:gridSpan w:val="3"/>
          <w:shd w:val="clear" w:color="auto" w:fill="C6E0F2"/>
          <w:vAlign w:val="center"/>
        </w:tcPr>
        <w:p w14:paraId="2D23EC30" w14:textId="1BFE120C" w:rsidR="00DF6F49" w:rsidRPr="00DF6F49" w:rsidRDefault="00DF6F49" w:rsidP="00DF6F49">
          <w:pPr>
            <w:rPr>
              <w:rFonts w:cs="Arial"/>
              <w:color w:val="1F3864"/>
              <w:sz w:val="22"/>
              <w:szCs w:val="22"/>
              <w:rtl/>
            </w:rPr>
          </w:pPr>
          <w:r>
            <w:rPr>
              <w:rFonts w:cs="Arial" w:hint="cs"/>
              <w:b/>
              <w:bCs/>
              <w:color w:val="1F3864"/>
              <w:sz w:val="28"/>
              <w:szCs w:val="28"/>
              <w:rtl/>
            </w:rPr>
            <w:t xml:space="preserve">פניה לוועדת </w:t>
          </w:r>
          <w:r w:rsidR="00710F30">
            <w:rPr>
              <w:rFonts w:cs="Arial" w:hint="cs"/>
              <w:b/>
              <w:bCs/>
              <w:color w:val="1F3864"/>
              <w:sz w:val="28"/>
              <w:szCs w:val="28"/>
              <w:rtl/>
            </w:rPr>
            <w:t>ה</w:t>
          </w:r>
          <w:r>
            <w:rPr>
              <w:rFonts w:cs="Arial" w:hint="cs"/>
              <w:b/>
              <w:bCs/>
              <w:color w:val="1F3864"/>
              <w:sz w:val="28"/>
              <w:szCs w:val="28"/>
              <w:rtl/>
            </w:rPr>
            <w:t>מכרזים לאישור מיזם משותף</w:t>
          </w:r>
        </w:p>
        <w:p w14:paraId="5628BC7C" w14:textId="77777777" w:rsidR="00DF6F49" w:rsidRPr="00DF6F49" w:rsidRDefault="00DF6F49" w:rsidP="00DF6F49">
          <w:pPr>
            <w:rPr>
              <w:rFonts w:cs="Arial"/>
              <w:color w:val="1F3864"/>
              <w:rtl/>
            </w:rPr>
          </w:pPr>
        </w:p>
      </w:tc>
      <w:tc>
        <w:tcPr>
          <w:tcW w:w="4233" w:type="dxa"/>
          <w:vMerge/>
          <w:shd w:val="clear" w:color="auto" w:fill="FFFFFF"/>
          <w:vAlign w:val="center"/>
        </w:tcPr>
        <w:p w14:paraId="73D3D316" w14:textId="77777777" w:rsidR="00DF6F49" w:rsidRPr="00A1719C" w:rsidRDefault="00DF6F49" w:rsidP="00DF6F49">
          <w:pPr>
            <w:rPr>
              <w:rFonts w:ascii="Assistant" w:hAnsi="Assistant" w:cs="Assistant"/>
              <w:b/>
              <w:bCs/>
              <w:sz w:val="20"/>
              <w:szCs w:val="20"/>
              <w:rtl/>
            </w:rPr>
          </w:pPr>
        </w:p>
      </w:tc>
    </w:tr>
  </w:tbl>
  <w:p w14:paraId="19407ADE" w14:textId="77777777" w:rsidR="001F1CA6" w:rsidRDefault="001F1CA6" w:rsidP="001135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8D4E04"/>
    <w:multiLevelType w:val="hybridMultilevel"/>
    <w:tmpl w:val="82BA98C0"/>
    <w:lvl w:ilvl="0" w:tplc="4498C7F4">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873C67"/>
    <w:multiLevelType w:val="hybridMultilevel"/>
    <w:tmpl w:val="8CD67DEC"/>
    <w:lvl w:ilvl="0" w:tplc="F606E2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253AD7"/>
    <w:multiLevelType w:val="hybridMultilevel"/>
    <w:tmpl w:val="456CB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166E25"/>
    <w:multiLevelType w:val="hybridMultilevel"/>
    <w:tmpl w:val="A31876C2"/>
    <w:lvl w:ilvl="0" w:tplc="D6949B76">
      <w:start w:val="9"/>
      <w:numFmt w:val="bullet"/>
      <w:lvlText w:val="-"/>
      <w:lvlJc w:val="left"/>
      <w:pPr>
        <w:ind w:left="360" w:hanging="360"/>
      </w:pPr>
      <w:rPr>
        <w:rFonts w:ascii="David" w:eastAsia="Times New Roman" w:hAnsi="David" w:cs="David" w:hint="default"/>
        <w:b/>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FA6416"/>
    <w:multiLevelType w:val="multilevel"/>
    <w:tmpl w:val="F2A0AF98"/>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rFonts w:ascii="Symbol" w:hAnsi="Symbol" w:hint="default"/>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6A244368"/>
    <w:multiLevelType w:val="hybridMultilevel"/>
    <w:tmpl w:val="456CB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8522438"/>
    <w:multiLevelType w:val="multilevel"/>
    <w:tmpl w:val="58063A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9"/>
  </w:num>
  <w:num w:numId="4">
    <w:abstractNumId w:val="3"/>
  </w:num>
  <w:num w:numId="5">
    <w:abstractNumId w:val="0"/>
  </w:num>
  <w:num w:numId="6">
    <w:abstractNumId w:val="16"/>
  </w:num>
  <w:num w:numId="7">
    <w:abstractNumId w:val="11"/>
  </w:num>
  <w:num w:numId="8">
    <w:abstractNumId w:val="22"/>
  </w:num>
  <w:num w:numId="9">
    <w:abstractNumId w:val="20"/>
  </w:num>
  <w:num w:numId="10">
    <w:abstractNumId w:val="9"/>
  </w:num>
  <w:num w:numId="11">
    <w:abstractNumId w:val="19"/>
  </w:num>
  <w:num w:numId="12">
    <w:abstractNumId w:val="19"/>
  </w:num>
  <w:num w:numId="13">
    <w:abstractNumId w:val="19"/>
  </w:num>
  <w:num w:numId="14">
    <w:abstractNumId w:val="8"/>
  </w:num>
  <w:num w:numId="15">
    <w:abstractNumId w:val="15"/>
  </w:num>
  <w:num w:numId="16">
    <w:abstractNumId w:val="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3"/>
  </w:num>
  <w:num w:numId="20">
    <w:abstractNumId w:val="4"/>
  </w:num>
  <w:num w:numId="21">
    <w:abstractNumId w:val="1"/>
  </w:num>
  <w:num w:numId="22">
    <w:abstractNumId w:val="17"/>
  </w:num>
  <w:num w:numId="23">
    <w:abstractNumId w:val="10"/>
  </w:num>
  <w:num w:numId="24">
    <w:abstractNumId w:val="5"/>
  </w:num>
  <w:num w:numId="25">
    <w:abstractNumId w:val="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C3E"/>
    <w:rsid w:val="00000654"/>
    <w:rsid w:val="0000445D"/>
    <w:rsid w:val="00004D07"/>
    <w:rsid w:val="0000734E"/>
    <w:rsid w:val="000218ED"/>
    <w:rsid w:val="00030982"/>
    <w:rsid w:val="00032488"/>
    <w:rsid w:val="000512A7"/>
    <w:rsid w:val="00052C37"/>
    <w:rsid w:val="00053A54"/>
    <w:rsid w:val="0005486F"/>
    <w:rsid w:val="0006031C"/>
    <w:rsid w:val="00061AB5"/>
    <w:rsid w:val="00067C06"/>
    <w:rsid w:val="000718D8"/>
    <w:rsid w:val="00072CEA"/>
    <w:rsid w:val="00085C0B"/>
    <w:rsid w:val="000905B7"/>
    <w:rsid w:val="00093D72"/>
    <w:rsid w:val="00095F46"/>
    <w:rsid w:val="00096218"/>
    <w:rsid w:val="000A2678"/>
    <w:rsid w:val="000A4E24"/>
    <w:rsid w:val="000A66F5"/>
    <w:rsid w:val="000B11D4"/>
    <w:rsid w:val="000C1AA4"/>
    <w:rsid w:val="000C20CD"/>
    <w:rsid w:val="000C695D"/>
    <w:rsid w:val="000C69F7"/>
    <w:rsid w:val="000D0BBD"/>
    <w:rsid w:val="000D2E92"/>
    <w:rsid w:val="000E7E68"/>
    <w:rsid w:val="000F1495"/>
    <w:rsid w:val="000F2A81"/>
    <w:rsid w:val="000F5517"/>
    <w:rsid w:val="000F7A63"/>
    <w:rsid w:val="00100F2C"/>
    <w:rsid w:val="00104D12"/>
    <w:rsid w:val="0011321C"/>
    <w:rsid w:val="00113505"/>
    <w:rsid w:val="00125ABD"/>
    <w:rsid w:val="00126800"/>
    <w:rsid w:val="0013116B"/>
    <w:rsid w:val="00135A61"/>
    <w:rsid w:val="001363E5"/>
    <w:rsid w:val="00145556"/>
    <w:rsid w:val="001524DC"/>
    <w:rsid w:val="00157FD0"/>
    <w:rsid w:val="0016007C"/>
    <w:rsid w:val="00162714"/>
    <w:rsid w:val="00172DF4"/>
    <w:rsid w:val="00182124"/>
    <w:rsid w:val="001841CF"/>
    <w:rsid w:val="00194327"/>
    <w:rsid w:val="001A1EBD"/>
    <w:rsid w:val="001A3824"/>
    <w:rsid w:val="001A4FB3"/>
    <w:rsid w:val="001B1A4E"/>
    <w:rsid w:val="001D0A1B"/>
    <w:rsid w:val="001D33A2"/>
    <w:rsid w:val="001D668B"/>
    <w:rsid w:val="001E0E16"/>
    <w:rsid w:val="001E134D"/>
    <w:rsid w:val="001E1E1E"/>
    <w:rsid w:val="001E4227"/>
    <w:rsid w:val="001E66C1"/>
    <w:rsid w:val="001F1CA6"/>
    <w:rsid w:val="001F27B4"/>
    <w:rsid w:val="001F3748"/>
    <w:rsid w:val="001F5712"/>
    <w:rsid w:val="001F7F07"/>
    <w:rsid w:val="002016BE"/>
    <w:rsid w:val="00212E36"/>
    <w:rsid w:val="00220788"/>
    <w:rsid w:val="0022090B"/>
    <w:rsid w:val="002239E7"/>
    <w:rsid w:val="00227EB7"/>
    <w:rsid w:val="002303E4"/>
    <w:rsid w:val="002343E7"/>
    <w:rsid w:val="0024272F"/>
    <w:rsid w:val="002474D7"/>
    <w:rsid w:val="00254047"/>
    <w:rsid w:val="00261746"/>
    <w:rsid w:val="00261CCE"/>
    <w:rsid w:val="002642A4"/>
    <w:rsid w:val="002670E2"/>
    <w:rsid w:val="00280054"/>
    <w:rsid w:val="00283C72"/>
    <w:rsid w:val="00285E2F"/>
    <w:rsid w:val="0029144E"/>
    <w:rsid w:val="002A08FB"/>
    <w:rsid w:val="002A2BAA"/>
    <w:rsid w:val="002A4F45"/>
    <w:rsid w:val="002A6743"/>
    <w:rsid w:val="002B0EDA"/>
    <w:rsid w:val="002D21A7"/>
    <w:rsid w:val="002D2FE6"/>
    <w:rsid w:val="002D6A14"/>
    <w:rsid w:val="002E1127"/>
    <w:rsid w:val="002E386D"/>
    <w:rsid w:val="002E438B"/>
    <w:rsid w:val="002F71BB"/>
    <w:rsid w:val="002F7889"/>
    <w:rsid w:val="003060FA"/>
    <w:rsid w:val="00316926"/>
    <w:rsid w:val="00325021"/>
    <w:rsid w:val="003274FD"/>
    <w:rsid w:val="003327EB"/>
    <w:rsid w:val="003420A0"/>
    <w:rsid w:val="003442AA"/>
    <w:rsid w:val="00347031"/>
    <w:rsid w:val="0034740F"/>
    <w:rsid w:val="00347BA8"/>
    <w:rsid w:val="003507EE"/>
    <w:rsid w:val="003570D8"/>
    <w:rsid w:val="00362557"/>
    <w:rsid w:val="003649B4"/>
    <w:rsid w:val="00364FA9"/>
    <w:rsid w:val="00372FB2"/>
    <w:rsid w:val="00382C55"/>
    <w:rsid w:val="00385E36"/>
    <w:rsid w:val="003911A6"/>
    <w:rsid w:val="003A1C68"/>
    <w:rsid w:val="003A31F8"/>
    <w:rsid w:val="003B1369"/>
    <w:rsid w:val="003B246A"/>
    <w:rsid w:val="003B5014"/>
    <w:rsid w:val="003B6236"/>
    <w:rsid w:val="003B70D9"/>
    <w:rsid w:val="003C0629"/>
    <w:rsid w:val="003C1541"/>
    <w:rsid w:val="003C3258"/>
    <w:rsid w:val="003C748B"/>
    <w:rsid w:val="003D5311"/>
    <w:rsid w:val="003E1DA5"/>
    <w:rsid w:val="003F3785"/>
    <w:rsid w:val="00403329"/>
    <w:rsid w:val="0041755E"/>
    <w:rsid w:val="004202BF"/>
    <w:rsid w:val="004242E4"/>
    <w:rsid w:val="00424EFE"/>
    <w:rsid w:val="00441855"/>
    <w:rsid w:val="0044229A"/>
    <w:rsid w:val="00442575"/>
    <w:rsid w:val="0045061E"/>
    <w:rsid w:val="00452E75"/>
    <w:rsid w:val="00455736"/>
    <w:rsid w:val="00464F28"/>
    <w:rsid w:val="00465736"/>
    <w:rsid w:val="004753E1"/>
    <w:rsid w:val="00475C82"/>
    <w:rsid w:val="00490A4B"/>
    <w:rsid w:val="00491E68"/>
    <w:rsid w:val="004A4EA7"/>
    <w:rsid w:val="004B56DF"/>
    <w:rsid w:val="004C1810"/>
    <w:rsid w:val="004D594D"/>
    <w:rsid w:val="004F095B"/>
    <w:rsid w:val="004F7D9A"/>
    <w:rsid w:val="004F7F14"/>
    <w:rsid w:val="005008F0"/>
    <w:rsid w:val="00502AE3"/>
    <w:rsid w:val="00506B62"/>
    <w:rsid w:val="00507FA0"/>
    <w:rsid w:val="00530A61"/>
    <w:rsid w:val="00531E2A"/>
    <w:rsid w:val="00537F5F"/>
    <w:rsid w:val="00547EAB"/>
    <w:rsid w:val="00561932"/>
    <w:rsid w:val="00570DAB"/>
    <w:rsid w:val="005758E7"/>
    <w:rsid w:val="005775DD"/>
    <w:rsid w:val="00587A5A"/>
    <w:rsid w:val="00593396"/>
    <w:rsid w:val="00595BC3"/>
    <w:rsid w:val="005961B0"/>
    <w:rsid w:val="005A645D"/>
    <w:rsid w:val="005D07C8"/>
    <w:rsid w:val="005D21E9"/>
    <w:rsid w:val="005D3042"/>
    <w:rsid w:val="005D4219"/>
    <w:rsid w:val="005D761D"/>
    <w:rsid w:val="005E19B4"/>
    <w:rsid w:val="005E42DE"/>
    <w:rsid w:val="005F19D5"/>
    <w:rsid w:val="006044C4"/>
    <w:rsid w:val="006067E6"/>
    <w:rsid w:val="006075A7"/>
    <w:rsid w:val="0061064B"/>
    <w:rsid w:val="0061782A"/>
    <w:rsid w:val="00617F69"/>
    <w:rsid w:val="00636491"/>
    <w:rsid w:val="00643DC9"/>
    <w:rsid w:val="0066022D"/>
    <w:rsid w:val="00665371"/>
    <w:rsid w:val="00666F40"/>
    <w:rsid w:val="00667EB2"/>
    <w:rsid w:val="00671005"/>
    <w:rsid w:val="006728CC"/>
    <w:rsid w:val="006744D0"/>
    <w:rsid w:val="006807BE"/>
    <w:rsid w:val="00684FDB"/>
    <w:rsid w:val="00694DC9"/>
    <w:rsid w:val="006B03CA"/>
    <w:rsid w:val="006B4751"/>
    <w:rsid w:val="006C143A"/>
    <w:rsid w:val="006C6C7F"/>
    <w:rsid w:val="006D4F8A"/>
    <w:rsid w:val="006E24CB"/>
    <w:rsid w:val="006E4E4F"/>
    <w:rsid w:val="006E718D"/>
    <w:rsid w:val="006F269C"/>
    <w:rsid w:val="006F3FA2"/>
    <w:rsid w:val="006F6A0C"/>
    <w:rsid w:val="00703004"/>
    <w:rsid w:val="00710F30"/>
    <w:rsid w:val="007224D7"/>
    <w:rsid w:val="00724636"/>
    <w:rsid w:val="007327E3"/>
    <w:rsid w:val="00740CA7"/>
    <w:rsid w:val="00741D2F"/>
    <w:rsid w:val="00741E92"/>
    <w:rsid w:val="00742483"/>
    <w:rsid w:val="0074254F"/>
    <w:rsid w:val="0074688E"/>
    <w:rsid w:val="0074720B"/>
    <w:rsid w:val="007576B0"/>
    <w:rsid w:val="00761143"/>
    <w:rsid w:val="00774245"/>
    <w:rsid w:val="007749BC"/>
    <w:rsid w:val="00782230"/>
    <w:rsid w:val="0078693B"/>
    <w:rsid w:val="00793001"/>
    <w:rsid w:val="0079404F"/>
    <w:rsid w:val="00794E7B"/>
    <w:rsid w:val="007B4173"/>
    <w:rsid w:val="007C1CFD"/>
    <w:rsid w:val="007C3D27"/>
    <w:rsid w:val="007D0A0B"/>
    <w:rsid w:val="007D3E73"/>
    <w:rsid w:val="007D600F"/>
    <w:rsid w:val="007E2701"/>
    <w:rsid w:val="007E5D6F"/>
    <w:rsid w:val="007F3F92"/>
    <w:rsid w:val="007F4C0B"/>
    <w:rsid w:val="007F57CC"/>
    <w:rsid w:val="00806F5A"/>
    <w:rsid w:val="00814CD3"/>
    <w:rsid w:val="0081535C"/>
    <w:rsid w:val="008163C7"/>
    <w:rsid w:val="00817F8D"/>
    <w:rsid w:val="00825115"/>
    <w:rsid w:val="008340B8"/>
    <w:rsid w:val="008344D7"/>
    <w:rsid w:val="00837528"/>
    <w:rsid w:val="00851CFB"/>
    <w:rsid w:val="00857FC2"/>
    <w:rsid w:val="00863B8B"/>
    <w:rsid w:val="0086476C"/>
    <w:rsid w:val="00865A90"/>
    <w:rsid w:val="0087219E"/>
    <w:rsid w:val="00873A26"/>
    <w:rsid w:val="0088187D"/>
    <w:rsid w:val="008946A1"/>
    <w:rsid w:val="008954BE"/>
    <w:rsid w:val="008962E2"/>
    <w:rsid w:val="008A3C34"/>
    <w:rsid w:val="008A5833"/>
    <w:rsid w:val="008A596F"/>
    <w:rsid w:val="008A653F"/>
    <w:rsid w:val="008B525E"/>
    <w:rsid w:val="008B778D"/>
    <w:rsid w:val="008C20A3"/>
    <w:rsid w:val="008C49E8"/>
    <w:rsid w:val="008C5487"/>
    <w:rsid w:val="008D0023"/>
    <w:rsid w:val="008D13B4"/>
    <w:rsid w:val="008D4F14"/>
    <w:rsid w:val="008E694D"/>
    <w:rsid w:val="00901DA4"/>
    <w:rsid w:val="0090288F"/>
    <w:rsid w:val="00907469"/>
    <w:rsid w:val="0091450C"/>
    <w:rsid w:val="009154FE"/>
    <w:rsid w:val="009176AC"/>
    <w:rsid w:val="0094039D"/>
    <w:rsid w:val="00941BD3"/>
    <w:rsid w:val="00942E19"/>
    <w:rsid w:val="00950572"/>
    <w:rsid w:val="009505D4"/>
    <w:rsid w:val="009524E4"/>
    <w:rsid w:val="00955A24"/>
    <w:rsid w:val="00955F25"/>
    <w:rsid w:val="00962068"/>
    <w:rsid w:val="00962302"/>
    <w:rsid w:val="00962664"/>
    <w:rsid w:val="00964212"/>
    <w:rsid w:val="00971814"/>
    <w:rsid w:val="00972067"/>
    <w:rsid w:val="0097240E"/>
    <w:rsid w:val="0097522C"/>
    <w:rsid w:val="00985BEC"/>
    <w:rsid w:val="00987B1D"/>
    <w:rsid w:val="009938A2"/>
    <w:rsid w:val="00993E9A"/>
    <w:rsid w:val="009A724C"/>
    <w:rsid w:val="009C5F5D"/>
    <w:rsid w:val="009D0F65"/>
    <w:rsid w:val="009E2BE5"/>
    <w:rsid w:val="009E6E59"/>
    <w:rsid w:val="00A035A2"/>
    <w:rsid w:val="00A049A2"/>
    <w:rsid w:val="00A04E41"/>
    <w:rsid w:val="00A057A5"/>
    <w:rsid w:val="00A15F10"/>
    <w:rsid w:val="00A228AC"/>
    <w:rsid w:val="00A23D08"/>
    <w:rsid w:val="00A3405E"/>
    <w:rsid w:val="00A40561"/>
    <w:rsid w:val="00A428AA"/>
    <w:rsid w:val="00A5207A"/>
    <w:rsid w:val="00A55FF0"/>
    <w:rsid w:val="00A74E6C"/>
    <w:rsid w:val="00A76A05"/>
    <w:rsid w:val="00A826AE"/>
    <w:rsid w:val="00A83A6B"/>
    <w:rsid w:val="00A8598D"/>
    <w:rsid w:val="00A91083"/>
    <w:rsid w:val="00A91EAC"/>
    <w:rsid w:val="00A969C7"/>
    <w:rsid w:val="00AA5940"/>
    <w:rsid w:val="00AB56FB"/>
    <w:rsid w:val="00AC0DB6"/>
    <w:rsid w:val="00AC6C54"/>
    <w:rsid w:val="00AC75B6"/>
    <w:rsid w:val="00AD1DE9"/>
    <w:rsid w:val="00AD236B"/>
    <w:rsid w:val="00AD3A42"/>
    <w:rsid w:val="00AD6911"/>
    <w:rsid w:val="00AE0A71"/>
    <w:rsid w:val="00AE3CA6"/>
    <w:rsid w:val="00AE3E96"/>
    <w:rsid w:val="00AF455E"/>
    <w:rsid w:val="00B004EA"/>
    <w:rsid w:val="00B01C17"/>
    <w:rsid w:val="00B03E22"/>
    <w:rsid w:val="00B1241C"/>
    <w:rsid w:val="00B133B3"/>
    <w:rsid w:val="00B1716B"/>
    <w:rsid w:val="00B327CF"/>
    <w:rsid w:val="00B35382"/>
    <w:rsid w:val="00B36DB1"/>
    <w:rsid w:val="00B448AD"/>
    <w:rsid w:val="00B4716C"/>
    <w:rsid w:val="00B52754"/>
    <w:rsid w:val="00B60B6A"/>
    <w:rsid w:val="00B636D7"/>
    <w:rsid w:val="00B7585B"/>
    <w:rsid w:val="00B85CF6"/>
    <w:rsid w:val="00B87CCC"/>
    <w:rsid w:val="00B911F9"/>
    <w:rsid w:val="00B91C0B"/>
    <w:rsid w:val="00B93FEA"/>
    <w:rsid w:val="00B97587"/>
    <w:rsid w:val="00BA089B"/>
    <w:rsid w:val="00BA0DB5"/>
    <w:rsid w:val="00BA298E"/>
    <w:rsid w:val="00BA4C68"/>
    <w:rsid w:val="00BA5272"/>
    <w:rsid w:val="00BB457B"/>
    <w:rsid w:val="00BB6C12"/>
    <w:rsid w:val="00BB6F90"/>
    <w:rsid w:val="00BC21D4"/>
    <w:rsid w:val="00BC3F5C"/>
    <w:rsid w:val="00BC43AD"/>
    <w:rsid w:val="00BC5283"/>
    <w:rsid w:val="00BC6ED2"/>
    <w:rsid w:val="00BD43A1"/>
    <w:rsid w:val="00BE221A"/>
    <w:rsid w:val="00BF1648"/>
    <w:rsid w:val="00BF299E"/>
    <w:rsid w:val="00BF49F1"/>
    <w:rsid w:val="00BF6C82"/>
    <w:rsid w:val="00C1341D"/>
    <w:rsid w:val="00C13877"/>
    <w:rsid w:val="00C173E7"/>
    <w:rsid w:val="00C17B73"/>
    <w:rsid w:val="00C32328"/>
    <w:rsid w:val="00C35E2A"/>
    <w:rsid w:val="00C46811"/>
    <w:rsid w:val="00C5168C"/>
    <w:rsid w:val="00C5462F"/>
    <w:rsid w:val="00C57885"/>
    <w:rsid w:val="00C641F6"/>
    <w:rsid w:val="00C72B45"/>
    <w:rsid w:val="00C74100"/>
    <w:rsid w:val="00C820B4"/>
    <w:rsid w:val="00C93C1A"/>
    <w:rsid w:val="00C94F3E"/>
    <w:rsid w:val="00C977CB"/>
    <w:rsid w:val="00C97AE4"/>
    <w:rsid w:val="00CA0C13"/>
    <w:rsid w:val="00CA0EB2"/>
    <w:rsid w:val="00CA4414"/>
    <w:rsid w:val="00CB285C"/>
    <w:rsid w:val="00CD2ED8"/>
    <w:rsid w:val="00CF6722"/>
    <w:rsid w:val="00D07B2E"/>
    <w:rsid w:val="00D12216"/>
    <w:rsid w:val="00D168E6"/>
    <w:rsid w:val="00D260D1"/>
    <w:rsid w:val="00D26B2E"/>
    <w:rsid w:val="00D30002"/>
    <w:rsid w:val="00D35E8E"/>
    <w:rsid w:val="00D42E33"/>
    <w:rsid w:val="00D4576C"/>
    <w:rsid w:val="00D56821"/>
    <w:rsid w:val="00D646B8"/>
    <w:rsid w:val="00D7610C"/>
    <w:rsid w:val="00D81B00"/>
    <w:rsid w:val="00D85B85"/>
    <w:rsid w:val="00D92C32"/>
    <w:rsid w:val="00D932AF"/>
    <w:rsid w:val="00D95954"/>
    <w:rsid w:val="00DA0FED"/>
    <w:rsid w:val="00DA31F8"/>
    <w:rsid w:val="00DA3826"/>
    <w:rsid w:val="00DA393C"/>
    <w:rsid w:val="00DA5EE3"/>
    <w:rsid w:val="00DA62EB"/>
    <w:rsid w:val="00DC1761"/>
    <w:rsid w:val="00DC1AEF"/>
    <w:rsid w:val="00DD12B5"/>
    <w:rsid w:val="00DF00B9"/>
    <w:rsid w:val="00DF3FD3"/>
    <w:rsid w:val="00DF6F49"/>
    <w:rsid w:val="00E00629"/>
    <w:rsid w:val="00E01BBB"/>
    <w:rsid w:val="00E02E40"/>
    <w:rsid w:val="00E1141D"/>
    <w:rsid w:val="00E12EFB"/>
    <w:rsid w:val="00E14950"/>
    <w:rsid w:val="00E175D9"/>
    <w:rsid w:val="00E17C40"/>
    <w:rsid w:val="00E21846"/>
    <w:rsid w:val="00E233F8"/>
    <w:rsid w:val="00E249FD"/>
    <w:rsid w:val="00E253BB"/>
    <w:rsid w:val="00E33076"/>
    <w:rsid w:val="00E33967"/>
    <w:rsid w:val="00E3763B"/>
    <w:rsid w:val="00E46DDE"/>
    <w:rsid w:val="00E506FA"/>
    <w:rsid w:val="00E54161"/>
    <w:rsid w:val="00E55C1D"/>
    <w:rsid w:val="00E57B1F"/>
    <w:rsid w:val="00E64B7E"/>
    <w:rsid w:val="00E65352"/>
    <w:rsid w:val="00E65E40"/>
    <w:rsid w:val="00E666EB"/>
    <w:rsid w:val="00E72911"/>
    <w:rsid w:val="00E7378E"/>
    <w:rsid w:val="00E76F03"/>
    <w:rsid w:val="00E8022D"/>
    <w:rsid w:val="00E80A16"/>
    <w:rsid w:val="00E84976"/>
    <w:rsid w:val="00E866F4"/>
    <w:rsid w:val="00E93F11"/>
    <w:rsid w:val="00EA0820"/>
    <w:rsid w:val="00EA3B06"/>
    <w:rsid w:val="00EB7004"/>
    <w:rsid w:val="00EB702B"/>
    <w:rsid w:val="00EC5E0B"/>
    <w:rsid w:val="00ED166B"/>
    <w:rsid w:val="00EE003A"/>
    <w:rsid w:val="00EE2EDE"/>
    <w:rsid w:val="00EE65C1"/>
    <w:rsid w:val="00EE6C15"/>
    <w:rsid w:val="00EE6C3A"/>
    <w:rsid w:val="00EF453D"/>
    <w:rsid w:val="00EF6F80"/>
    <w:rsid w:val="00F05E65"/>
    <w:rsid w:val="00F070AF"/>
    <w:rsid w:val="00F244C9"/>
    <w:rsid w:val="00F24CE9"/>
    <w:rsid w:val="00F26AC9"/>
    <w:rsid w:val="00F32485"/>
    <w:rsid w:val="00F329D7"/>
    <w:rsid w:val="00F32EAA"/>
    <w:rsid w:val="00F344EC"/>
    <w:rsid w:val="00F3710C"/>
    <w:rsid w:val="00F40FC8"/>
    <w:rsid w:val="00F43138"/>
    <w:rsid w:val="00F505B1"/>
    <w:rsid w:val="00F51E11"/>
    <w:rsid w:val="00F52B51"/>
    <w:rsid w:val="00F53423"/>
    <w:rsid w:val="00F5658C"/>
    <w:rsid w:val="00F71714"/>
    <w:rsid w:val="00F72EAA"/>
    <w:rsid w:val="00F80AD8"/>
    <w:rsid w:val="00F83A12"/>
    <w:rsid w:val="00F8760F"/>
    <w:rsid w:val="00F93459"/>
    <w:rsid w:val="00FA625F"/>
    <w:rsid w:val="00FA76EC"/>
    <w:rsid w:val="00FA7BEE"/>
    <w:rsid w:val="00FB2025"/>
    <w:rsid w:val="00FB41A3"/>
    <w:rsid w:val="00FC2F2F"/>
    <w:rsid w:val="00FC405A"/>
    <w:rsid w:val="00FC691D"/>
    <w:rsid w:val="00FD18A4"/>
    <w:rsid w:val="00FD35E4"/>
    <w:rsid w:val="00FE0A5D"/>
    <w:rsid w:val="00FE1E03"/>
    <w:rsid w:val="00FF0DFB"/>
    <w:rsid w:val="00FF1C3E"/>
    <w:rsid w:val="00FF2A0B"/>
    <w:rsid w:val="00FF6A53"/>
    <w:rsid w:val="00FF7D3F"/>
    <w:rsid w:val="05B118FD"/>
    <w:rsid w:val="06D54100"/>
    <w:rsid w:val="0A57224D"/>
    <w:rsid w:val="0CEFBF38"/>
    <w:rsid w:val="10CCA670"/>
    <w:rsid w:val="142085EE"/>
    <w:rsid w:val="14604BA2"/>
    <w:rsid w:val="14765F46"/>
    <w:rsid w:val="1D262A37"/>
    <w:rsid w:val="1D5E7EF5"/>
    <w:rsid w:val="1FF6ACC4"/>
    <w:rsid w:val="20EBF92C"/>
    <w:rsid w:val="23FF9990"/>
    <w:rsid w:val="24CD785D"/>
    <w:rsid w:val="280A7CE5"/>
    <w:rsid w:val="2885C423"/>
    <w:rsid w:val="292DF23C"/>
    <w:rsid w:val="2B20DD41"/>
    <w:rsid w:val="2D6ED1F2"/>
    <w:rsid w:val="2FA84FDA"/>
    <w:rsid w:val="3044560A"/>
    <w:rsid w:val="323A671E"/>
    <w:rsid w:val="32E87B93"/>
    <w:rsid w:val="3352DE12"/>
    <w:rsid w:val="37B415AA"/>
    <w:rsid w:val="391FEB99"/>
    <w:rsid w:val="4286A66F"/>
    <w:rsid w:val="4510D3BA"/>
    <w:rsid w:val="4598F396"/>
    <w:rsid w:val="4C86317E"/>
    <w:rsid w:val="4EFBB0BB"/>
    <w:rsid w:val="5180724C"/>
    <w:rsid w:val="53EC6B40"/>
    <w:rsid w:val="56FCD0C0"/>
    <w:rsid w:val="5716CF6E"/>
    <w:rsid w:val="588580AC"/>
    <w:rsid w:val="5BF76809"/>
    <w:rsid w:val="66A417B6"/>
    <w:rsid w:val="6C7261E7"/>
    <w:rsid w:val="6CC7958A"/>
    <w:rsid w:val="6D7444A9"/>
    <w:rsid w:val="71480215"/>
    <w:rsid w:val="71DF4216"/>
    <w:rsid w:val="72216713"/>
    <w:rsid w:val="77397784"/>
    <w:rsid w:val="78510D2E"/>
    <w:rsid w:val="7C2D3E5E"/>
    <w:rsid w:val="7F4054D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7BC60"/>
  <w15:chartTrackingRefBased/>
  <w15:docId w15:val="{B2120C2A-1541-4C9F-86B9-DD1F435E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rsid w:val="00403329"/>
    <w:rPr>
      <w:sz w:val="16"/>
      <w:szCs w:val="16"/>
    </w:rPr>
  </w:style>
  <w:style w:type="paragraph" w:styleId="ae">
    <w:name w:val="annotation text"/>
    <w:basedOn w:val="a2"/>
    <w:link w:val="af"/>
    <w:rsid w:val="00403329"/>
    <w:rPr>
      <w:sz w:val="20"/>
      <w:szCs w:val="20"/>
    </w:rPr>
  </w:style>
  <w:style w:type="character" w:customStyle="1" w:styleId="af">
    <w:name w:val="טקסט הערה תו"/>
    <w:link w:val="ae"/>
    <w:rsid w:val="00403329"/>
    <w:rPr>
      <w:rFonts w:ascii="Arial" w:hAnsi="Arial" w:cs="David"/>
    </w:rPr>
  </w:style>
  <w:style w:type="paragraph" w:styleId="af0">
    <w:name w:val="annotation subject"/>
    <w:basedOn w:val="ae"/>
    <w:next w:val="ae"/>
    <w:link w:val="af1"/>
    <w:rsid w:val="00403329"/>
    <w:rPr>
      <w:b/>
      <w:bCs/>
    </w:rPr>
  </w:style>
  <w:style w:type="character" w:customStyle="1" w:styleId="af1">
    <w:name w:val="נושא הערה תו"/>
    <w:link w:val="af0"/>
    <w:rsid w:val="00403329"/>
    <w:rPr>
      <w:rFonts w:ascii="Arial" w:hAnsi="Arial" w:cs="David"/>
      <w:b/>
      <w:bCs/>
    </w:rPr>
  </w:style>
  <w:style w:type="paragraph" w:styleId="af2">
    <w:name w:val="List Paragraph"/>
    <w:basedOn w:val="a2"/>
    <w:uiPriority w:val="34"/>
    <w:qFormat/>
    <w:rsid w:val="00E506FA"/>
    <w:pPr>
      <w:ind w:left="720"/>
    </w:pPr>
  </w:style>
  <w:style w:type="paragraph" w:customStyle="1" w:styleId="4">
    <w:name w:val="סעיף רמה 4"/>
    <w:basedOn w:val="a2"/>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1E1E1E"/>
    <w:pPr>
      <w:numPr>
        <w:ilvl w:val="0"/>
        <w:numId w:val="0"/>
      </w:numPr>
      <w:tabs>
        <w:tab w:val="clear" w:pos="1304"/>
        <w:tab w:val="clear" w:pos="2268"/>
        <w:tab w:val="left" w:pos="1513"/>
        <w:tab w:val="left" w:pos="3402"/>
      </w:tabs>
      <w:spacing w:before="120" w:line="240" w:lineRule="auto"/>
      <w:jc w:val="left"/>
    </w:pPr>
    <w:rPr>
      <w:bCs/>
    </w:r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3">
    <w:name w:val="Revision"/>
    <w:hidden/>
    <w:uiPriority w:val="99"/>
    <w:semiHidden/>
    <w:rsid w:val="00AB56FB"/>
    <w:rPr>
      <w:rFonts w:ascii="Arial" w:hAnsi="Arial" w:cs="David"/>
      <w:sz w:val="24"/>
      <w:szCs w:val="24"/>
    </w:rPr>
  </w:style>
  <w:style w:type="table" w:styleId="af4">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1E1E1E"/>
    <w:rPr>
      <w:rFonts w:ascii="Arial" w:hAnsi="Arial" w:cs="Arial"/>
      <w:bCs/>
      <w:sz w:val="22"/>
      <w:szCs w:val="22"/>
      <w:u w:color="0000BA"/>
    </w:rPr>
  </w:style>
  <w:style w:type="paragraph" w:styleId="af6">
    <w:name w:val="footnote text"/>
    <w:basedOn w:val="a2"/>
    <w:link w:val="af7"/>
    <w:rsid w:val="00280054"/>
    <w:rPr>
      <w:sz w:val="20"/>
      <w:szCs w:val="20"/>
    </w:rPr>
  </w:style>
  <w:style w:type="character" w:customStyle="1" w:styleId="af7">
    <w:name w:val="טקסט הערת שוליים תו"/>
    <w:basedOn w:val="a3"/>
    <w:link w:val="af6"/>
    <w:rsid w:val="00280054"/>
    <w:rPr>
      <w:rFonts w:ascii="Arial" w:hAnsi="Arial" w:cs="David"/>
    </w:rPr>
  </w:style>
  <w:style w:type="character" w:styleId="af8">
    <w:name w:val="footnote reference"/>
    <w:basedOn w:val="a3"/>
    <w:rsid w:val="002800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6228">
      <w:bodyDiv w:val="1"/>
      <w:marLeft w:val="0"/>
      <w:marRight w:val="0"/>
      <w:marTop w:val="0"/>
      <w:marBottom w:val="0"/>
      <w:divBdr>
        <w:top w:val="none" w:sz="0" w:space="0" w:color="auto"/>
        <w:left w:val="none" w:sz="0" w:space="0" w:color="auto"/>
        <w:bottom w:val="none" w:sz="0" w:space="0" w:color="auto"/>
        <w:right w:val="none" w:sz="0" w:space="0" w:color="auto"/>
      </w:divBdr>
    </w:div>
    <w:div w:id="527842379">
      <w:bodyDiv w:val="1"/>
      <w:marLeft w:val="0"/>
      <w:marRight w:val="0"/>
      <w:marTop w:val="0"/>
      <w:marBottom w:val="0"/>
      <w:divBdr>
        <w:top w:val="none" w:sz="0" w:space="0" w:color="auto"/>
        <w:left w:val="none" w:sz="0" w:space="0" w:color="auto"/>
        <w:bottom w:val="none" w:sz="0" w:space="0" w:color="auto"/>
        <w:right w:val="none" w:sz="0" w:space="0" w:color="auto"/>
      </w:divBdr>
    </w:div>
    <w:div w:id="593126240">
      <w:bodyDiv w:val="1"/>
      <w:marLeft w:val="0"/>
      <w:marRight w:val="0"/>
      <w:marTop w:val="0"/>
      <w:marBottom w:val="0"/>
      <w:divBdr>
        <w:top w:val="none" w:sz="0" w:space="0" w:color="auto"/>
        <w:left w:val="none" w:sz="0" w:space="0" w:color="auto"/>
        <w:bottom w:val="none" w:sz="0" w:space="0" w:color="auto"/>
        <w:right w:val="none" w:sz="0" w:space="0" w:color="auto"/>
      </w:divBdr>
    </w:div>
    <w:div w:id="1173570482">
      <w:bodyDiv w:val="1"/>
      <w:marLeft w:val="0"/>
      <w:marRight w:val="0"/>
      <w:marTop w:val="0"/>
      <w:marBottom w:val="0"/>
      <w:divBdr>
        <w:top w:val="none" w:sz="0" w:space="0" w:color="auto"/>
        <w:left w:val="none" w:sz="0" w:space="0" w:color="auto"/>
        <w:bottom w:val="none" w:sz="0" w:space="0" w:color="auto"/>
        <w:right w:val="none" w:sz="0" w:space="0" w:color="auto"/>
      </w:divBdr>
    </w:div>
    <w:div w:id="1364401527">
      <w:bodyDiv w:val="1"/>
      <w:marLeft w:val="0"/>
      <w:marRight w:val="0"/>
      <w:marTop w:val="0"/>
      <w:marBottom w:val="0"/>
      <w:divBdr>
        <w:top w:val="none" w:sz="0" w:space="0" w:color="auto"/>
        <w:left w:val="none" w:sz="0" w:space="0" w:color="auto"/>
        <w:bottom w:val="none" w:sz="0" w:space="0" w:color="auto"/>
        <w:right w:val="none" w:sz="0" w:space="0" w:color="auto"/>
      </w:divBdr>
    </w:div>
    <w:div w:id="1711803822">
      <w:bodyDiv w:val="1"/>
      <w:marLeft w:val="0"/>
      <w:marRight w:val="0"/>
      <w:marTop w:val="0"/>
      <w:marBottom w:val="0"/>
      <w:divBdr>
        <w:top w:val="none" w:sz="0" w:space="0" w:color="auto"/>
        <w:left w:val="none" w:sz="0" w:space="0" w:color="auto"/>
        <w:bottom w:val="none" w:sz="0" w:space="0" w:color="auto"/>
        <w:right w:val="none" w:sz="0" w:space="0" w:color="auto"/>
      </w:divBdr>
    </w:div>
    <w:div w:id="1815369806">
      <w:bodyDiv w:val="1"/>
      <w:marLeft w:val="0"/>
      <w:marRight w:val="0"/>
      <w:marTop w:val="0"/>
      <w:marBottom w:val="0"/>
      <w:divBdr>
        <w:top w:val="none" w:sz="0" w:space="0" w:color="auto"/>
        <w:left w:val="none" w:sz="0" w:space="0" w:color="auto"/>
        <w:bottom w:val="none" w:sz="0" w:space="0" w:color="auto"/>
        <w:right w:val="none" w:sz="0" w:space="0" w:color="auto"/>
      </w:divBdr>
    </w:div>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l/BlobFolder/unit/supports/he/Advisor'sGuidance.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OrganizationalUnit xmlns="http://schemas.microsoft.com/sharepoint/v3">אגף חוזים והתקשרויות- מסמכים לפטור ממכרז</OrganizationalUnit>
    <FormType xmlns="0ca4198b-0362-4798-8ebd-e80d1caed710">רכש</FormType>
    <DisplayInPortal xmlns="0ca4198b-0362-4798-8ebd-e80d1caed710">true</DisplayInPorta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פורטל - טופס ונוהל" ma:contentTypeID="0x010100BC8030CC99D94BA4B05D549D7D506A750051A96527400E764491C3B816213935D8" ma:contentTypeVersion="9" ma:contentTypeDescription="" ma:contentTypeScope="" ma:versionID="ecb32fe10e282bd83f0c8e72b680a0a3">
  <xsd:schema xmlns:xsd="http://www.w3.org/2001/XMLSchema" xmlns:xs="http://www.w3.org/2001/XMLSchema" xmlns:p="http://schemas.microsoft.com/office/2006/metadata/properties" xmlns:ns1="http://schemas.microsoft.com/sharepoint/v3" xmlns:ns2="c7f7aae7-229b-42be-96b0-866fe2ec184c" xmlns:ns3="0ca4198b-0362-4798-8ebd-e80d1caed710" targetNamespace="http://schemas.microsoft.com/office/2006/metadata/properties" ma:root="true" ma:fieldsID="4dd07ff0f963cd1fb4e279148b29fe65" ns1:_="" ns2:_="" ns3:_="">
    <xsd:import namespace="http://schemas.microsoft.com/sharepoint/v3"/>
    <xsd:import namespace="c7f7aae7-229b-42be-96b0-866fe2ec184c"/>
    <xsd:import namespace="0ca4198b-0362-4798-8ebd-e80d1caed710"/>
    <xsd:element name="properties">
      <xsd:complexType>
        <xsd:sequence>
          <xsd:element name="documentManagement">
            <xsd:complexType>
              <xsd:all>
                <xsd:element ref="ns2:_dlc_DocId" minOccurs="0"/>
                <xsd:element ref="ns2:_dlc_DocIdUrl" minOccurs="0"/>
                <xsd:element ref="ns2:_dlc_DocIdPersistId" minOccurs="0"/>
                <xsd:element ref="ns3:DisplayInPortal" minOccurs="0"/>
                <xsd:element ref="ns1:OrganizationalUnit" minOccurs="0"/>
                <xsd:element ref="ns3: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rganizationalUnit" ma:index="12" nillable="true" ma:displayName="יחידה ארגונית" ma:default="משאבי אנוש" ma:format="Dropdown" ma:indexed="true" ma:internalName="OrganizationalUnit">
      <xsd:simpleType>
        <xsd:restriction base="dms:Choice">
          <xsd:enumeration value="תקציבים"/>
          <xsd:enumeration value="ביטחון"/>
          <xsd:enumeration value="מערכות מידע"/>
          <xsd:enumeration value="משאבי אנוש"/>
          <xsd:enumeration value="רווחה והדרכה"/>
          <xsd:enumeration value="רכש ולוגיסטיקה"/>
          <xsd:enumeration value="חוזים והתקשרויות"/>
          <xsd:enumeration value="אגף חוזים והתקשרויות- מסמכים ליציאה למכרז"/>
          <xsd:enumeration value="אגף חוזים והתקשרויות- מסמכים לפטור ממכרז"/>
        </xsd:restriction>
      </xsd:simpleType>
    </xsd:element>
  </xsd:schema>
  <xsd:schema xmlns:xsd="http://www.w3.org/2001/XMLSchema" xmlns:xs="http://www.w3.org/2001/XMLSchema" xmlns:dms="http://schemas.microsoft.com/office/2006/documentManagement/types" xmlns:pc="http://schemas.microsoft.com/office/infopath/2007/PartnerControls" targetNamespace="c7f7aae7-229b-42be-96b0-866fe2ec184c"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a4198b-0362-4798-8ebd-e80d1caed710" elementFormDefault="qualified">
    <xsd:import namespace="http://schemas.microsoft.com/office/2006/documentManagement/types"/>
    <xsd:import namespace="http://schemas.microsoft.com/office/infopath/2007/PartnerControls"/>
    <xsd:element name="DisplayInPortal" ma:index="11" nillable="true" ma:displayName="להציג בפורטל" ma:default="1" ma:indexed="true" ma:internalName="DisplayInPortal">
      <xsd:simpleType>
        <xsd:restriction base="dms:Boolean"/>
      </xsd:simpleType>
    </xsd:element>
    <xsd:element name="FormType" ma:index="13" nillable="true" ma:displayName="סוג הטופס" ma:default="רכש" ma:format="Dropdown" ma:indexed="true" ma:internalName="FormType">
      <xsd:simpleType>
        <xsd:restriction base="dms:Choice">
          <xsd:enumeration value="רכש"/>
          <xsd:enumeration value="שכר"/>
          <xsd:enumeration value="קליטה"/>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BB99F-822C-4067-BFB9-F853A0584E65}">
  <ds:schemaRefs>
    <ds:schemaRef ds:uri="http://schemas.openxmlformats.org/officeDocument/2006/bibliography"/>
  </ds:schemaRefs>
</ds:datastoreItem>
</file>

<file path=customXml/itemProps2.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http://schemas.microsoft.com/sharepoint/v3"/>
    <ds:schemaRef ds:uri="0ca4198b-0362-4798-8ebd-e80d1caed710"/>
  </ds:schemaRefs>
</ds:datastoreItem>
</file>

<file path=customXml/itemProps3.xml><?xml version="1.0" encoding="utf-8"?>
<ds:datastoreItem xmlns:ds="http://schemas.openxmlformats.org/officeDocument/2006/customXml" ds:itemID="{98DB5C07-E884-42BA-9BF2-3B1A220194AC}">
  <ds:schemaRefs>
    <ds:schemaRef ds:uri="http://schemas.microsoft.com/sharepoint/events"/>
  </ds:schemaRefs>
</ds:datastoreItem>
</file>

<file path=customXml/itemProps4.xml><?xml version="1.0" encoding="utf-8"?>
<ds:datastoreItem xmlns:ds="http://schemas.openxmlformats.org/officeDocument/2006/customXml" ds:itemID="{33057D6C-5F38-4F79-8C79-1018A64CF049}">
  <ds:schemaRefs>
    <ds:schemaRef ds:uri="http://schemas.microsoft.com/office/2006/metadata/longProperties"/>
  </ds:schemaRefs>
</ds:datastoreItem>
</file>

<file path=customXml/itemProps5.xml><?xml version="1.0" encoding="utf-8"?>
<ds:datastoreItem xmlns:ds="http://schemas.openxmlformats.org/officeDocument/2006/customXml" ds:itemID="{BC43CBC1-6DEA-4771-A12E-7FE1ED476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7aae7-229b-42be-96b0-866fe2ec184c"/>
    <ds:schemaRef ds:uri="0ca4198b-0362-4798-8ebd-e80d1cae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7FFAAC-AD29-4635-B50B-E50DC51CD1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לוגו140208</Template>
  <TotalTime>46</TotalTime>
  <Pages>5</Pages>
  <Words>1562</Words>
  <Characters>7989</Characters>
  <Application>Microsoft Office Word</Application>
  <DocSecurity>0</DocSecurity>
  <Lines>66</Lines>
  <Paragraphs>19</Paragraphs>
  <ScaleCrop>false</ScaleCrop>
  <HeadingPairs>
    <vt:vector size="2" baseType="variant">
      <vt:variant>
        <vt:lpstr>שם</vt:lpstr>
      </vt:variant>
      <vt:variant>
        <vt:i4>1</vt:i4>
      </vt:variant>
    </vt:vector>
  </HeadingPairs>
  <TitlesOfParts>
    <vt:vector size="1" baseType="lpstr">
      <vt:lpstr>טופס בקשה לאישור מיזם משותף</vt:lpstr>
    </vt:vector>
  </TitlesOfParts>
  <Company>MOE</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dc:description/>
  <cp:lastModifiedBy>Eliyahu Stampfer</cp:lastModifiedBy>
  <cp:revision>4</cp:revision>
  <cp:lastPrinted>2024-09-02T10:05:00Z</cp:lastPrinted>
  <dcterms:created xsi:type="dcterms:W3CDTF">2024-11-11T09:40:00Z</dcterms:created>
  <dcterms:modified xsi:type="dcterms:W3CDTF">2024-11-11T10:32:00Z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ies>
</file>